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766A7" w14:textId="77777777" w:rsidR="005E4E0E" w:rsidRPr="009014E2" w:rsidRDefault="00F04536" w:rsidP="006157C3">
      <w:pPr>
        <w:pStyle w:val="00ArticleTitle"/>
      </w:pPr>
      <w:r w:rsidRPr="009014E2">
        <w:t>THE [MAIN] TITLE OF THE PAPER</w:t>
      </w:r>
      <w:r w:rsidR="003114EF" w:rsidRPr="009014E2">
        <w:t xml:space="preserve">, 14 </w:t>
      </w:r>
      <w:r w:rsidR="00374856" w:rsidRPr="009014E2">
        <w:t xml:space="preserve">PT </w:t>
      </w:r>
      <w:r w:rsidR="003114EF" w:rsidRPr="009014E2">
        <w:t>FONT-SIZE, ALL IN BOLD</w:t>
      </w:r>
      <w:r w:rsidR="007B2CAA">
        <w:t>,</w:t>
      </w:r>
      <w:r w:rsidR="003114EF" w:rsidRPr="009014E2">
        <w:t xml:space="preserve"> CAPITALS</w:t>
      </w:r>
    </w:p>
    <w:p w14:paraId="73D9CCDD" w14:textId="77777777" w:rsidR="00F04536" w:rsidRPr="009014E2" w:rsidRDefault="00F04536" w:rsidP="006157C3">
      <w:pPr>
        <w:pStyle w:val="00ArticleTitle2"/>
      </w:pPr>
      <w:r w:rsidRPr="009014E2">
        <w:t>The Second Title, If Needed, for Narrowing the Issues Discussed in the Paper</w:t>
      </w:r>
      <w:r w:rsidR="003114EF" w:rsidRPr="009014E2">
        <w:t>, Capitalized Each Word</w:t>
      </w:r>
    </w:p>
    <w:p w14:paraId="05951CF8" w14:textId="77777777" w:rsidR="00F04536" w:rsidRPr="003114EF" w:rsidRDefault="00F04536" w:rsidP="006157C3">
      <w:pPr>
        <w:pStyle w:val="01Authorsname"/>
      </w:pPr>
      <w:r w:rsidRPr="003114EF">
        <w:t xml:space="preserve">The author’s name and the affiliation </w:t>
      </w:r>
      <w:r w:rsidR="003114EF">
        <w:t>must</w:t>
      </w:r>
      <w:r w:rsidRPr="003114EF">
        <w:t xml:space="preserve"> not </w:t>
      </w:r>
      <w:r w:rsidR="00222A6E">
        <w:t xml:space="preserve">be </w:t>
      </w:r>
      <w:r w:rsidR="003114EF">
        <w:t>written</w:t>
      </w:r>
      <w:r w:rsidRPr="003114EF">
        <w:t xml:space="preserve"> here, just put them in the “user profile” in </w:t>
      </w:r>
      <w:r w:rsidR="003114EF">
        <w:t xml:space="preserve">the journal </w:t>
      </w:r>
      <w:r w:rsidRPr="003114EF">
        <w:t>website</w:t>
      </w:r>
      <w:r w:rsidR="00222A6E">
        <w:t xml:space="preserve">. It is suggested as well to </w:t>
      </w:r>
      <w:r w:rsidR="009014E2">
        <w:t>remove all “document properties and personal information” from your file</w:t>
      </w:r>
    </w:p>
    <w:p w14:paraId="4485121D" w14:textId="77777777" w:rsidR="00F04536" w:rsidRPr="003114EF" w:rsidRDefault="00F04536" w:rsidP="006157C3">
      <w:pPr>
        <w:pStyle w:val="03Abstract-Title"/>
      </w:pPr>
      <w:r w:rsidRPr="003114EF">
        <w:t>Abstract</w:t>
      </w:r>
    </w:p>
    <w:p w14:paraId="4014A8F8" w14:textId="77777777" w:rsidR="006157C3" w:rsidRDefault="00F04536" w:rsidP="006157C3">
      <w:pPr>
        <w:pStyle w:val="04abstracttext"/>
      </w:pPr>
      <w:r w:rsidRPr="001E6D21">
        <w:t xml:space="preserve">Write down here your paper’s abstract </w:t>
      </w:r>
      <w:r w:rsidR="001E6D21" w:rsidRPr="001E6D21">
        <w:t xml:space="preserve">in one paragraph, in Italic style of font, </w:t>
      </w:r>
      <w:r w:rsidRPr="001E6D21">
        <w:t>no more than 150 words</w:t>
      </w:r>
      <w:r w:rsidR="004B5761" w:rsidRPr="001E6D21">
        <w:t>. The abstract is not an “introduction”, nor the conclusion of the discussion. Instead, it should c</w:t>
      </w:r>
      <w:r w:rsidR="001E6D21" w:rsidRPr="001E6D21">
        <w:t>ontain, but not limited to:</w:t>
      </w:r>
      <w:r w:rsidR="004B5761" w:rsidRPr="001E6D21">
        <w:t xml:space="preserve"> (1) the </w:t>
      </w:r>
      <w:r w:rsidR="000A54CF" w:rsidRPr="001E6D21">
        <w:t xml:space="preserve">main question and the </w:t>
      </w:r>
      <w:r w:rsidR="004B5761" w:rsidRPr="001E6D21">
        <w:t xml:space="preserve">background of the discussed issue; (2) </w:t>
      </w:r>
      <w:r w:rsidR="001E6D21" w:rsidRPr="001E6D21">
        <w:t xml:space="preserve">the research position; (3) how the question is discussed in the paper; and (4) the main result of the discussion. Other important matters discussed in the paper that significantly contribute to the final result of the research may be noted here, but you have to consider, however, the limited space of the abstract. </w:t>
      </w:r>
    </w:p>
    <w:p w14:paraId="73A3020A" w14:textId="77777777" w:rsidR="001E6D21" w:rsidRPr="006157C3" w:rsidRDefault="00E15F51" w:rsidP="006157C3">
      <w:pPr>
        <w:pStyle w:val="04abstracttext"/>
      </w:pPr>
      <w:r w:rsidRPr="00E15F51">
        <w:t>[Put here your Indonesian version of the Abstract. It is not obligatory, but we do appreciate if you could provide us with the translation of the abstract in Bahasa Indonesia.]</w:t>
      </w:r>
    </w:p>
    <w:p w14:paraId="4F923291" w14:textId="77777777" w:rsidR="00E446E9" w:rsidRDefault="00E446E9" w:rsidP="006157C3">
      <w:pPr>
        <w:pStyle w:val="05keywords"/>
        <w:rPr>
          <w:bCs/>
        </w:rPr>
      </w:pPr>
      <w:r>
        <w:t>Keywords</w:t>
      </w:r>
      <w:r w:rsidRPr="006157C3">
        <w:rPr>
          <w:b w:val="0"/>
        </w:rPr>
        <w:t>: mention only specific concept</w:t>
      </w:r>
      <w:r w:rsidR="006056C4" w:rsidRPr="006157C3">
        <w:rPr>
          <w:b w:val="0"/>
        </w:rPr>
        <w:t>s</w:t>
      </w:r>
      <w:r w:rsidR="00D5323B" w:rsidRPr="006157C3">
        <w:rPr>
          <w:b w:val="0"/>
        </w:rPr>
        <w:t xml:space="preserve"> [word or phrase]</w:t>
      </w:r>
      <w:r w:rsidRPr="006157C3">
        <w:rPr>
          <w:b w:val="0"/>
        </w:rPr>
        <w:t xml:space="preserve">, </w:t>
      </w:r>
      <w:r w:rsidR="006056C4" w:rsidRPr="006157C3">
        <w:rPr>
          <w:b w:val="0"/>
        </w:rPr>
        <w:t xml:space="preserve">3-5 concepts, </w:t>
      </w:r>
      <w:r w:rsidR="00D5323B" w:rsidRPr="006157C3">
        <w:rPr>
          <w:b w:val="0"/>
        </w:rPr>
        <w:t xml:space="preserve">truly conceptual words, and </w:t>
      </w:r>
      <w:r w:rsidRPr="006157C3">
        <w:rPr>
          <w:b w:val="0"/>
        </w:rPr>
        <w:t>not too general</w:t>
      </w:r>
      <w:r w:rsidR="00E15F51" w:rsidRPr="006157C3">
        <w:rPr>
          <w:b w:val="0"/>
        </w:rPr>
        <w:t xml:space="preserve"> ones.</w:t>
      </w:r>
    </w:p>
    <w:p w14:paraId="36AAC51C" w14:textId="77777777" w:rsidR="000A54CF" w:rsidRDefault="00E446E9" w:rsidP="006157C3">
      <w:pPr>
        <w:pStyle w:val="06Heading1"/>
      </w:pPr>
      <w:r>
        <w:t>A.</w:t>
      </w:r>
      <w:r>
        <w:tab/>
      </w:r>
      <w:r w:rsidR="001E6D21" w:rsidRPr="00E446E9">
        <w:t>Introduction</w:t>
      </w:r>
      <w:r w:rsidR="001E6D21">
        <w:t xml:space="preserve"> </w:t>
      </w:r>
      <w:r w:rsidR="001E6D21" w:rsidRPr="00864C5F">
        <w:t>[</w:t>
      </w:r>
      <w:r w:rsidR="00D95505" w:rsidRPr="00864C5F">
        <w:t xml:space="preserve">the </w:t>
      </w:r>
      <w:r w:rsidRPr="00864C5F">
        <w:t>F</w:t>
      </w:r>
      <w:r w:rsidR="00D95505" w:rsidRPr="00864C5F">
        <w:t xml:space="preserve">irst </w:t>
      </w:r>
      <w:r w:rsidRPr="00864C5F">
        <w:t>Section</w:t>
      </w:r>
      <w:r w:rsidR="00D95505" w:rsidRPr="00864C5F">
        <w:t xml:space="preserve"> must be “</w:t>
      </w:r>
      <w:r w:rsidRPr="00864C5F">
        <w:t>I</w:t>
      </w:r>
      <w:r w:rsidR="00D95505" w:rsidRPr="00864C5F">
        <w:t xml:space="preserve">ntroduction”; </w:t>
      </w:r>
      <w:r w:rsidRPr="00864C5F">
        <w:t>T</w:t>
      </w:r>
      <w:r w:rsidR="00D95505" w:rsidRPr="00864C5F">
        <w:t xml:space="preserve">yped in </w:t>
      </w:r>
      <w:r w:rsidRPr="00864C5F">
        <w:t>B</w:t>
      </w:r>
      <w:r w:rsidR="00D95505" w:rsidRPr="00864C5F">
        <w:t xml:space="preserve">old, </w:t>
      </w:r>
      <w:r w:rsidRPr="00864C5F">
        <w:t>L</w:t>
      </w:r>
      <w:r w:rsidR="001A3193" w:rsidRPr="00864C5F">
        <w:t xml:space="preserve">ist-style with ABCs </w:t>
      </w:r>
      <w:r w:rsidRPr="00864C5F">
        <w:t>A</w:t>
      </w:r>
      <w:r w:rsidR="001A3193" w:rsidRPr="00864C5F">
        <w:t>lphabets</w:t>
      </w:r>
      <w:r w:rsidR="00864C5F" w:rsidRPr="00864C5F">
        <w:t>]</w:t>
      </w:r>
      <w:r w:rsidR="001A3193">
        <w:t xml:space="preserve"> </w:t>
      </w:r>
    </w:p>
    <w:p w14:paraId="5058943E" w14:textId="77777777" w:rsidR="00374856" w:rsidRDefault="001A3193" w:rsidP="006157C3">
      <w:pPr>
        <w:pStyle w:val="07bodytext"/>
      </w:pPr>
      <w:r>
        <w:t xml:space="preserve">Your text </w:t>
      </w:r>
      <w:r w:rsidR="00B256C4">
        <w:t xml:space="preserve">is </w:t>
      </w:r>
      <w:r>
        <w:t>here</w:t>
      </w:r>
      <w:r w:rsidR="00374856">
        <w:t xml:space="preserve">, in 12pt font-size, 1.5 line-spacing; don’t add space before and/or after paragraph. It is much better to not format your text in a specific technique, </w:t>
      </w:r>
      <w:r w:rsidR="00B256C4">
        <w:t xml:space="preserve">instead, </w:t>
      </w:r>
      <w:r w:rsidR="00374856">
        <w:t>just leave it plain except that you really need to type certain words in a “</w:t>
      </w:r>
      <w:r w:rsidR="007253DE">
        <w:t>special method”</w:t>
      </w:r>
      <w:r w:rsidR="00D5323B">
        <w:t xml:space="preserve">, or to emphasize certain word or words. Italic is a must in typing non-English word. Arabic word is </w:t>
      </w:r>
      <w:r w:rsidR="00516E18">
        <w:t>transliterated based on Al-</w:t>
      </w:r>
      <w:proofErr w:type="spellStart"/>
      <w:r w:rsidR="00516E18">
        <w:t>Jamiʻah</w:t>
      </w:r>
      <w:proofErr w:type="spellEnd"/>
      <w:r w:rsidR="00516E18">
        <w:t xml:space="preserve"> style, which is available for download in PDF file format.</w:t>
      </w:r>
      <w:r w:rsidR="00D534D5">
        <w:t xml:space="preserve"> A direct quotation is like this:</w:t>
      </w:r>
    </w:p>
    <w:p w14:paraId="713BFCE4" w14:textId="77777777" w:rsidR="00374856" w:rsidRDefault="001A3193" w:rsidP="00D12966">
      <w:pPr>
        <w:pStyle w:val="09Quote"/>
      </w:pPr>
      <w:r>
        <w:t xml:space="preserve">Please explore in more words the background of your paper and your current research position among other research on related themes. You should discuss here as well your research’s relations with those of other researchers; literature review, especially on most </w:t>
      </w:r>
      <w:r w:rsidR="0009297C">
        <w:t>relevant</w:t>
      </w:r>
      <w:r>
        <w:t>, newly academic works published in high reputation journals, is a must.</w:t>
      </w:r>
    </w:p>
    <w:p w14:paraId="2561A606" w14:textId="77777777" w:rsidR="008D6113" w:rsidRDefault="008D6113" w:rsidP="00D534D5">
      <w:pPr>
        <w:pStyle w:val="07bodytext"/>
      </w:pPr>
      <w:r>
        <w:t xml:space="preserve">To put it another way, please try to answer at least two questions: (1) why you believe that your research question is such an important to answer; and (2) how other </w:t>
      </w:r>
      <w:r>
        <w:lastRenderedPageBreak/>
        <w:t>scholars have or have not answered, or how you think your answer would be a contribution to the existing scholarship on the subject.</w:t>
      </w:r>
    </w:p>
    <w:p w14:paraId="2E2AFCF0" w14:textId="77777777" w:rsidR="00374856" w:rsidRDefault="001A3193" w:rsidP="00D534D5">
      <w:pPr>
        <w:pStyle w:val="07bodytext"/>
      </w:pPr>
      <w:r>
        <w:t>A detailed description of your methods in doing the research is not necessary to write down</w:t>
      </w:r>
      <w:r w:rsidR="00936CDC">
        <w:t xml:space="preserve"> in this section</w:t>
      </w:r>
      <w:r>
        <w:t xml:space="preserve">, but </w:t>
      </w:r>
      <w:r w:rsidR="00936CDC">
        <w:t xml:space="preserve">if you think you have to do so, </w:t>
      </w:r>
      <w:r>
        <w:t xml:space="preserve">you may </w:t>
      </w:r>
      <w:r w:rsidR="00936CDC">
        <w:t xml:space="preserve">mention it slightly in one or two </w:t>
      </w:r>
      <w:r w:rsidR="00D53682">
        <w:t>sentences</w:t>
      </w:r>
      <w:r w:rsidR="00306E82">
        <w:t>.</w:t>
      </w:r>
      <w:r w:rsidR="00936CDC">
        <w:t xml:space="preserve"> </w:t>
      </w:r>
    </w:p>
    <w:p w14:paraId="423644FA" w14:textId="77777777" w:rsidR="00936CDC" w:rsidRDefault="007253DE" w:rsidP="00D534D5">
      <w:pPr>
        <w:pStyle w:val="07bodytext"/>
      </w:pPr>
      <w:r>
        <w:t>A little bit of exploration on t</w:t>
      </w:r>
      <w:r w:rsidR="00936CDC">
        <w:t>he flows of your discussion and the expected final result</w:t>
      </w:r>
      <w:r>
        <w:t>s</w:t>
      </w:r>
      <w:r w:rsidR="00936CDC">
        <w:t xml:space="preserve"> will be good points </w:t>
      </w:r>
      <w:r w:rsidR="00374856">
        <w:t>f</w:t>
      </w:r>
      <w:r w:rsidR="00936CDC">
        <w:t>o</w:t>
      </w:r>
      <w:r w:rsidR="00374856">
        <w:t>r</w:t>
      </w:r>
      <w:r w:rsidR="00936CDC">
        <w:t xml:space="preserve"> clos</w:t>
      </w:r>
      <w:r w:rsidR="00374856">
        <w:t>ing</w:t>
      </w:r>
      <w:r w:rsidR="00936CDC">
        <w:t xml:space="preserve"> this introduction section. </w:t>
      </w:r>
    </w:p>
    <w:p w14:paraId="3700F0BB" w14:textId="77777777" w:rsidR="00E446E9" w:rsidRDefault="007253DE" w:rsidP="006157C3">
      <w:pPr>
        <w:pStyle w:val="06Heading1"/>
      </w:pPr>
      <w:r w:rsidRPr="007253DE">
        <w:t xml:space="preserve">B. </w:t>
      </w:r>
      <w:r w:rsidR="001E6D21" w:rsidRPr="007253DE">
        <w:t>The First Aspect of the Discussion</w:t>
      </w:r>
      <w:r>
        <w:t>, As the Second Section</w:t>
      </w:r>
    </w:p>
    <w:p w14:paraId="3A1FFB78" w14:textId="77777777" w:rsidR="00D53682" w:rsidRDefault="00306E82" w:rsidP="00D534D5">
      <w:pPr>
        <w:pStyle w:val="07bodytext"/>
      </w:pPr>
      <w:r w:rsidRPr="00306E82">
        <w:t xml:space="preserve">Here you </w:t>
      </w:r>
      <w:r>
        <w:t xml:space="preserve">may discuss every aspect of the issue </w:t>
      </w:r>
      <w:r w:rsidR="00083DA3">
        <w:t>one by one. It is necessary to build argument and to provide original data discussed and compared to research and works of other scholars. In other words, the way to discuss an issue here is by combining the data and the discussion. So, it is not recommended to separate merely data description from the analysis on it.</w:t>
      </w:r>
    </w:p>
    <w:p w14:paraId="77FEF3A5" w14:textId="77777777" w:rsidR="00146A14" w:rsidRDefault="00E15F51" w:rsidP="00D534D5">
      <w:pPr>
        <w:pStyle w:val="07bodytext"/>
      </w:pPr>
      <w:r>
        <w:t>Every quotation is written down in a specific way that can be identified as a “quotation” different from your original text. At the end of every quotation, you have to put its reference[s] in footnote style of Al-</w:t>
      </w:r>
      <w:proofErr w:type="spellStart"/>
      <w:r>
        <w:t>Jami’ah</w:t>
      </w:r>
      <w:proofErr w:type="spellEnd"/>
      <w:r>
        <w:t>. A reference must also be put in the end of every citation that paraphrasing ideas from someone’s works. If citation is taken from a book, it must be like this,</w:t>
      </w:r>
      <w:r>
        <w:rPr>
          <w:rStyle w:val="FootnoteReference"/>
        </w:rPr>
        <w:footnoteReference w:id="1"/>
      </w:r>
      <w:r>
        <w:t>and the subsequent citation is like this.</w:t>
      </w:r>
      <w:r>
        <w:rPr>
          <w:rStyle w:val="FootnoteReference"/>
        </w:rPr>
        <w:footnoteReference w:id="2"/>
      </w:r>
      <w:r>
        <w:t>A book with volumes,</w:t>
      </w:r>
      <w:r>
        <w:rPr>
          <w:rStyle w:val="FootnoteReference"/>
        </w:rPr>
        <w:footnoteReference w:id="3"/>
      </w:r>
      <w:r>
        <w:t xml:space="preserve"> cited in a subsequent note;</w:t>
      </w:r>
      <w:r>
        <w:rPr>
          <w:rStyle w:val="FootnoteReference"/>
        </w:rPr>
        <w:footnoteReference w:id="4"/>
      </w:r>
      <w:r>
        <w:t xml:space="preserve"> please note that the footnote reference number is placed after [not before] any punctuation. Citations from any previous references, but not subsequently cited, is noted like this.</w:t>
      </w:r>
      <w:r>
        <w:rPr>
          <w:rStyle w:val="FootnoteReference"/>
        </w:rPr>
        <w:footnoteReference w:id="5"/>
      </w:r>
      <w:r>
        <w:t xml:space="preserve"> Just mention the last name of the author and the sorted version of the work’s title.</w:t>
      </w:r>
    </w:p>
    <w:p w14:paraId="0AD604F8" w14:textId="77777777" w:rsidR="001A5DEA" w:rsidRPr="00306E82" w:rsidRDefault="001A5DEA" w:rsidP="009B5CED">
      <w:pPr>
        <w:spacing w:after="0" w:line="360" w:lineRule="auto"/>
        <w:ind w:firstLine="720"/>
        <w:jc w:val="both"/>
      </w:pPr>
    </w:p>
    <w:p w14:paraId="4F8953AB" w14:textId="77777777" w:rsidR="00E446E9" w:rsidRDefault="00E446E9" w:rsidP="009B5CED">
      <w:pPr>
        <w:keepNext/>
        <w:spacing w:after="0" w:line="360" w:lineRule="auto"/>
        <w:rPr>
          <w:b/>
          <w:bCs/>
        </w:rPr>
      </w:pPr>
      <w:r>
        <w:rPr>
          <w:b/>
          <w:bCs/>
        </w:rPr>
        <w:lastRenderedPageBreak/>
        <w:t xml:space="preserve">C. </w:t>
      </w:r>
      <w:r w:rsidR="001E6D21" w:rsidRPr="00E446E9">
        <w:rPr>
          <w:b/>
          <w:bCs/>
        </w:rPr>
        <w:t>The Second Aspect of the Discussion</w:t>
      </w:r>
      <w:r w:rsidR="003C0283">
        <w:rPr>
          <w:b/>
          <w:bCs/>
        </w:rPr>
        <w:t>, the Style of Other References</w:t>
      </w:r>
    </w:p>
    <w:p w14:paraId="625B9C17" w14:textId="77777777" w:rsidR="00E15F51" w:rsidRDefault="00E15F51" w:rsidP="00D534D5">
      <w:pPr>
        <w:pStyle w:val="07bodytext"/>
      </w:pPr>
      <w:r>
        <w:t>Examples of references other than book are paper in a journal,</w:t>
      </w:r>
      <w:r>
        <w:rPr>
          <w:rStyle w:val="FootnoteReference"/>
        </w:rPr>
        <w:footnoteReference w:id="6"/>
      </w:r>
      <w:r>
        <w:t xml:space="preserve"> or this journal,</w:t>
      </w:r>
      <w:r>
        <w:rPr>
          <w:rStyle w:val="FootnoteReference"/>
        </w:rPr>
        <w:footnoteReference w:id="7"/>
      </w:r>
      <w:r>
        <w:t xml:space="preserve"> websites,</w:t>
      </w:r>
      <w:r>
        <w:rPr>
          <w:rStyle w:val="FootnoteReference"/>
        </w:rPr>
        <w:footnoteReference w:id="8"/>
      </w:r>
      <w:r>
        <w:t xml:space="preserve"> magazines and newspapers,</w:t>
      </w:r>
      <w:r>
        <w:rPr>
          <w:rStyle w:val="FootnoteReference"/>
        </w:rPr>
        <w:footnoteReference w:id="9"/>
      </w:r>
      <w:r>
        <w:t xml:space="preserve">  reports,</w:t>
      </w:r>
      <w:r>
        <w:rPr>
          <w:rStyle w:val="FootnoteReference"/>
        </w:rPr>
        <w:footnoteReference w:id="10"/>
      </w:r>
      <w:r>
        <w:t xml:space="preserve"> book chapters,</w:t>
      </w:r>
      <w:r>
        <w:rPr>
          <w:rStyle w:val="FootnoteReference"/>
        </w:rPr>
        <w:footnoteReference w:id="11"/>
      </w:r>
      <w:r>
        <w:t xml:space="preserve"> a master thesis,</w:t>
      </w:r>
      <w:r>
        <w:rPr>
          <w:rStyle w:val="FootnoteReference"/>
        </w:rPr>
        <w:footnoteReference w:id="12"/>
      </w:r>
      <w:r>
        <w:t xml:space="preserve"> and a PhD thesis.</w:t>
      </w:r>
      <w:r>
        <w:rPr>
          <w:rStyle w:val="FootnoteReference"/>
        </w:rPr>
        <w:footnoteReference w:id="13"/>
      </w:r>
      <w:r>
        <w:t xml:space="preserve"> Please provide a complete internet </w:t>
      </w:r>
      <w:proofErr w:type="spellStart"/>
      <w:r>
        <w:t>url</w:t>
      </w:r>
      <w:proofErr w:type="spellEnd"/>
      <w:r>
        <w:t xml:space="preserve"> whenever available along with the date access (see footnote 8).</w:t>
      </w:r>
    </w:p>
    <w:p w14:paraId="6F7FF771" w14:textId="77777777" w:rsidR="001A5DEA" w:rsidRDefault="001A5DEA" w:rsidP="009B5CED">
      <w:pPr>
        <w:spacing w:after="0" w:line="360" w:lineRule="auto"/>
        <w:rPr>
          <w:b/>
          <w:bCs/>
        </w:rPr>
      </w:pPr>
    </w:p>
    <w:p w14:paraId="1B44A922" w14:textId="77777777" w:rsidR="00E446E9" w:rsidRDefault="00E446E9" w:rsidP="009B5CED">
      <w:pPr>
        <w:spacing w:after="0" w:line="360" w:lineRule="auto"/>
        <w:rPr>
          <w:b/>
          <w:bCs/>
        </w:rPr>
      </w:pPr>
      <w:r>
        <w:rPr>
          <w:b/>
          <w:bCs/>
        </w:rPr>
        <w:t xml:space="preserve">D. </w:t>
      </w:r>
      <w:r w:rsidRPr="00E446E9">
        <w:rPr>
          <w:b/>
          <w:bCs/>
        </w:rPr>
        <w:t>The Third Aspect of the Discussion, and so on</w:t>
      </w:r>
    </w:p>
    <w:p w14:paraId="3419333A" w14:textId="77777777" w:rsidR="001A5DEA" w:rsidRDefault="001A5DEA" w:rsidP="009B5CED">
      <w:pPr>
        <w:spacing w:after="0" w:line="360" w:lineRule="auto"/>
        <w:ind w:firstLine="720"/>
        <w:jc w:val="both"/>
      </w:pPr>
      <w:r>
        <w:t xml:space="preserve">It is possible to add sections as needed. </w:t>
      </w:r>
      <w:r w:rsidR="00264F33">
        <w:t>A</w:t>
      </w:r>
      <w:r w:rsidR="00D07B47">
        <w:t xml:space="preserve"> section may consist of several sub-sections, </w:t>
      </w:r>
      <w:r w:rsidR="009014E2">
        <w:t xml:space="preserve">typed in bold-italic and numbered list style, </w:t>
      </w:r>
      <w:r w:rsidR="00D07B47">
        <w:t>like the following example.</w:t>
      </w:r>
    </w:p>
    <w:p w14:paraId="45CF028D" w14:textId="77777777" w:rsidR="00D07B47" w:rsidRDefault="00D07B47" w:rsidP="006157C3">
      <w:pPr>
        <w:pStyle w:val="06Heading2"/>
      </w:pPr>
      <w:r w:rsidRPr="00D07B47">
        <w:t>1. Sub-Section</w:t>
      </w:r>
      <w:r>
        <w:t xml:space="preserve"> as Part of its Parent Section</w:t>
      </w:r>
    </w:p>
    <w:p w14:paraId="31A1A3D4" w14:textId="77777777" w:rsidR="00D07B47" w:rsidRDefault="00D07B47" w:rsidP="009B5CED">
      <w:pPr>
        <w:spacing w:after="0" w:line="360" w:lineRule="auto"/>
        <w:ind w:firstLine="720"/>
        <w:jc w:val="both"/>
      </w:pPr>
      <w:r>
        <w:t xml:space="preserve">You do not need to add any special indentation in typing body text under sub-section heading. The body text here </w:t>
      </w:r>
      <w:r w:rsidR="00B62944">
        <w:t xml:space="preserve">is typed </w:t>
      </w:r>
      <w:r>
        <w:t xml:space="preserve">just like </w:t>
      </w:r>
      <w:r w:rsidR="00B62944">
        <w:t>any other body text.</w:t>
      </w:r>
    </w:p>
    <w:p w14:paraId="2116D63B" w14:textId="77777777" w:rsidR="00D07B47" w:rsidRPr="00D07B47" w:rsidRDefault="00D07B47" w:rsidP="001A2839">
      <w:pPr>
        <w:pStyle w:val="06Heading2"/>
      </w:pPr>
      <w:r w:rsidRPr="00D07B47">
        <w:t>2. Another Sub-Section</w:t>
      </w:r>
    </w:p>
    <w:p w14:paraId="04256396" w14:textId="77777777" w:rsidR="00D07B47" w:rsidRDefault="00B62944" w:rsidP="001A2839">
      <w:pPr>
        <w:pStyle w:val="07bodytext"/>
      </w:pPr>
      <w:r>
        <w:t xml:space="preserve">Although you may need another sub-heading under this “sub-section”, it is strongly not recommended to do so. Instead, please arrange your discussion and explanation in narrative paragraphs. </w:t>
      </w:r>
      <w:r w:rsidR="00BF6B8E">
        <w:t xml:space="preserve">In addition, listing style of text paragraph is also not suggested. </w:t>
      </w:r>
    </w:p>
    <w:p w14:paraId="296A3647" w14:textId="77777777" w:rsidR="00BA797B" w:rsidRPr="00D07B47" w:rsidRDefault="001A2839" w:rsidP="001A2839">
      <w:pPr>
        <w:pStyle w:val="06Heading2"/>
      </w:pPr>
      <w:r>
        <w:lastRenderedPageBreak/>
        <w:t>3</w:t>
      </w:r>
      <w:r w:rsidR="00BA797B" w:rsidRPr="00D07B47">
        <w:t xml:space="preserve">. </w:t>
      </w:r>
      <w:r w:rsidR="00BA797B">
        <w:t>Figure and Other Illustrations</w:t>
      </w:r>
    </w:p>
    <w:p w14:paraId="6AB111E4" w14:textId="77777777" w:rsidR="00BF6B8E" w:rsidRDefault="00BF6B8E" w:rsidP="001A2839">
      <w:pPr>
        <w:pStyle w:val="07bodytext"/>
      </w:pPr>
      <w:r>
        <w:t xml:space="preserve">If you need to include any table, figure, image, or other illustration, please provide a </w:t>
      </w:r>
      <w:r w:rsidR="001A2839">
        <w:t>high-resolution</w:t>
      </w:r>
      <w:r>
        <w:t xml:space="preserve"> picture file as an attachment for your submission file. We will be very happy, however, if you can convert </w:t>
      </w:r>
      <w:r w:rsidR="00264F33">
        <w:t>such</w:t>
      </w:r>
      <w:r>
        <w:t xml:space="preserve"> illustration into narratives and do not include any </w:t>
      </w:r>
      <w:r w:rsidR="00BA797B">
        <w:t>picture</w:t>
      </w:r>
      <w:r>
        <w:t xml:space="preserve"> in your paper.</w:t>
      </w:r>
    </w:p>
    <w:p w14:paraId="26083856" w14:textId="77777777" w:rsidR="001E6D21" w:rsidRDefault="00E446E9" w:rsidP="001A2839">
      <w:pPr>
        <w:pStyle w:val="06Heading1"/>
      </w:pPr>
      <w:r>
        <w:t xml:space="preserve">E. </w:t>
      </w:r>
      <w:r w:rsidRPr="00E446E9">
        <w:t>Concluding Remarks</w:t>
      </w:r>
    </w:p>
    <w:p w14:paraId="24661349" w14:textId="77777777" w:rsidR="00BF6B8E" w:rsidRPr="00BF6B8E" w:rsidRDefault="00EB3770" w:rsidP="001A2839">
      <w:pPr>
        <w:pStyle w:val="07bodytext"/>
      </w:pPr>
      <w:r>
        <w:t>Please provide here your remarks as closing statement. It could be a final conclusion from your discussion and analysis and your recommendations for further research project. In this section as well</w:t>
      </w:r>
      <w:r w:rsidR="001A2839">
        <w:t>,</w:t>
      </w:r>
      <w:r>
        <w:t xml:space="preserve"> you may give your acknowledgment for people and parties whose supports make your research possible.</w:t>
      </w:r>
    </w:p>
    <w:p w14:paraId="7AFE9B67" w14:textId="77777777" w:rsidR="00E446E9" w:rsidRPr="00E446E9" w:rsidRDefault="00E446E9" w:rsidP="001A2839">
      <w:pPr>
        <w:pStyle w:val="06Heading1"/>
        <w:rPr>
          <w:bCs/>
        </w:rPr>
      </w:pPr>
      <w:r w:rsidRPr="00E446E9">
        <w:rPr>
          <w:bCs/>
        </w:rPr>
        <w:t>BIBLIOGRAPHY</w:t>
      </w:r>
      <w:r w:rsidR="00222A6E">
        <w:rPr>
          <w:bCs/>
        </w:rPr>
        <w:t xml:space="preserve"> </w:t>
      </w:r>
      <w:r w:rsidR="00222A6E" w:rsidRPr="00222A6E">
        <w:t>[typed all in capital</w:t>
      </w:r>
      <w:r w:rsidR="00222A6E">
        <w:t>]</w:t>
      </w:r>
      <w:r w:rsidR="00222A6E">
        <w:rPr>
          <w:bCs/>
        </w:rPr>
        <w:t xml:space="preserve"> </w:t>
      </w:r>
    </w:p>
    <w:p w14:paraId="149CADFD" w14:textId="77777777" w:rsidR="0040610B" w:rsidRPr="0040610B" w:rsidRDefault="00EB3770" w:rsidP="0040610B">
      <w:pPr>
        <w:pStyle w:val="Bibliography"/>
      </w:pPr>
      <w:r>
        <w:fldChar w:fldCharType="begin"/>
      </w:r>
      <w:r w:rsidR="0040610B">
        <w:instrText xml:space="preserve"> ADDIN ZOTERO_BIBL {"uncited":[],"omitted":[],"custom":[]} CSL_BIBLIOGRAPHY </w:instrText>
      </w:r>
      <w:r>
        <w:fldChar w:fldCharType="separate"/>
      </w:r>
      <w:r w:rsidR="0040610B" w:rsidRPr="0040610B">
        <w:t xml:space="preserve">Edelman, Mark and Sandra Charvat Burke, </w:t>
      </w:r>
      <w:r w:rsidR="0040610B" w:rsidRPr="0040610B">
        <w:rPr>
          <w:i/>
          <w:iCs/>
        </w:rPr>
        <w:t>Creating Philanthropy Initiatives to Enhance Community Vitality</w:t>
      </w:r>
      <w:r w:rsidR="0040610B" w:rsidRPr="0040610B">
        <w:t>, Staff General Research Report, no. 12951, Iowa State University, Department of Economics, 2008, https://ideas.repec.org/cgi-bin/htsearch?q=philanthropy, accessed 24 Jun 2015.</w:t>
      </w:r>
    </w:p>
    <w:p w14:paraId="59CB8838" w14:textId="77777777" w:rsidR="0040610B" w:rsidRPr="0040610B" w:rsidRDefault="0040610B" w:rsidP="0040610B">
      <w:pPr>
        <w:pStyle w:val="Bibliography"/>
      </w:pPr>
      <w:r w:rsidRPr="0040610B">
        <w:t>Fogg, Kevin William, “The Fate of Muslim Nationalism in Independent Indonesia”, PhD. Dissertation, Yale University, 2012, http://gradworks.umi.com/35/35/3535314.html, accessed 16 Feb 2016.</w:t>
      </w:r>
    </w:p>
    <w:p w14:paraId="7035A6DB" w14:textId="77777777" w:rsidR="0040610B" w:rsidRPr="0040610B" w:rsidRDefault="0040610B" w:rsidP="0040610B">
      <w:pPr>
        <w:pStyle w:val="Bibliography"/>
      </w:pPr>
      <w:r w:rsidRPr="0040610B">
        <w:t xml:space="preserve">Haylamaz, Reşit, </w:t>
      </w:r>
      <w:r w:rsidRPr="0040610B">
        <w:rPr>
          <w:i/>
          <w:iCs/>
        </w:rPr>
        <w:t xml:space="preserve">Aisha: The Wife, </w:t>
      </w:r>
      <w:r>
        <w:rPr>
          <w:i/>
          <w:iCs/>
        </w:rPr>
        <w:t>t</w:t>
      </w:r>
      <w:r w:rsidRPr="0040610B">
        <w:rPr>
          <w:i/>
          <w:iCs/>
        </w:rPr>
        <w:t xml:space="preserve">he Companion, </w:t>
      </w:r>
      <w:r>
        <w:rPr>
          <w:i/>
          <w:iCs/>
        </w:rPr>
        <w:t>t</w:t>
      </w:r>
      <w:r w:rsidRPr="0040610B">
        <w:rPr>
          <w:i/>
          <w:iCs/>
        </w:rPr>
        <w:t>he Scholar</w:t>
      </w:r>
      <w:r w:rsidRPr="0040610B">
        <w:t>, New Jersey: Tughra Books, 2014.</w:t>
      </w:r>
    </w:p>
    <w:p w14:paraId="554F0995" w14:textId="77777777" w:rsidR="0040610B" w:rsidRPr="0040610B" w:rsidRDefault="0040610B" w:rsidP="0040610B">
      <w:pPr>
        <w:pStyle w:val="Bibliography"/>
      </w:pPr>
      <w:r w:rsidRPr="0040610B">
        <w:t>Hosen, Nadirsyah, “Shari’a &amp; Constitutional Reform in Indonesia”, Master Thesis, Singapore: National University of Singapore, 2005.</w:t>
      </w:r>
    </w:p>
    <w:p w14:paraId="542F73DE" w14:textId="77777777" w:rsidR="0040610B" w:rsidRPr="0040610B" w:rsidRDefault="0040610B" w:rsidP="0040610B">
      <w:pPr>
        <w:pStyle w:val="Bibliography"/>
      </w:pPr>
      <w:r w:rsidRPr="0040610B">
        <w:t xml:space="preserve">Iqbal, J., “Democracy and the Modern Islamic State”, in </w:t>
      </w:r>
      <w:r w:rsidRPr="0040610B">
        <w:rPr>
          <w:i/>
          <w:iCs/>
        </w:rPr>
        <w:t>Voices of Resurgent Islam</w:t>
      </w:r>
      <w:r w:rsidRPr="0040610B">
        <w:t>, ed. by John L. Esposito, Oxford University Press, 1983.</w:t>
      </w:r>
    </w:p>
    <w:p w14:paraId="3B7CE437" w14:textId="77777777" w:rsidR="0040610B" w:rsidRPr="0040610B" w:rsidRDefault="0040610B" w:rsidP="0040610B">
      <w:pPr>
        <w:pStyle w:val="Bibliography"/>
      </w:pPr>
      <w:r w:rsidRPr="0040610B">
        <w:t xml:space="preserve">Nur Ichwan, Moch, “Differing Responses to an Ahmadi Translation and Exegesis: The Holy Qur’ân in Egypt and Indonesia”, </w:t>
      </w:r>
      <w:r w:rsidRPr="0040610B">
        <w:rPr>
          <w:i/>
          <w:iCs/>
        </w:rPr>
        <w:t>Archipel</w:t>
      </w:r>
      <w:r w:rsidRPr="0040610B">
        <w:t>, vol. 62, no. 1, 2001, pp. 143–61, https://doi.org/10.3406/arch.2001.3668.</w:t>
      </w:r>
    </w:p>
    <w:p w14:paraId="414BE048" w14:textId="77777777" w:rsidR="0040610B" w:rsidRPr="0040610B" w:rsidRDefault="0040610B" w:rsidP="0040610B">
      <w:pPr>
        <w:pStyle w:val="Bibliography"/>
      </w:pPr>
      <w:r w:rsidRPr="0040610B">
        <w:t xml:space="preserve">Pramudya, Wildan, “Antropologi Zakat: System of Giving dalam Islam”, </w:t>
      </w:r>
      <w:r w:rsidRPr="0040610B">
        <w:rPr>
          <w:i/>
          <w:iCs/>
        </w:rPr>
        <w:t>Wildan Pramudya</w:t>
      </w:r>
      <w:r w:rsidRPr="0040610B">
        <w:t>, 30 Aug 2010, https://pramudyarifin.wordpress.com/2010/08/30/antropologi-zakat-system-of-giving-dalam-islam/, accessed 27 May 2014.</w:t>
      </w:r>
    </w:p>
    <w:p w14:paraId="16E7FCE1" w14:textId="77777777" w:rsidR="0040610B" w:rsidRPr="0040610B" w:rsidRDefault="0040610B" w:rsidP="0040610B">
      <w:pPr>
        <w:pStyle w:val="Bibliography"/>
      </w:pPr>
      <w:r w:rsidRPr="0040610B">
        <w:t xml:space="preserve">Sone, Nyein Pyae, “At Rangoon Mosque, Buddhist Monks Accept Alms and Discuss Tolerance”, </w:t>
      </w:r>
      <w:r w:rsidRPr="0040610B">
        <w:rPr>
          <w:i/>
          <w:iCs/>
        </w:rPr>
        <w:t>The Irrawaddy</w:t>
      </w:r>
      <w:r w:rsidRPr="0040610B">
        <w:t xml:space="preserve">, 4 Jul 2013, </w:t>
      </w:r>
      <w:r w:rsidRPr="0040610B">
        <w:lastRenderedPageBreak/>
        <w:t>http://www.irrawaddy.com/conflict/at-rangoon-mosque-buddhist-monks-accept-alms-and-discuss-tolerance.html, accessed 4 Jul 2013.</w:t>
      </w:r>
    </w:p>
    <w:p w14:paraId="5CDD0B98" w14:textId="77777777" w:rsidR="0040610B" w:rsidRPr="0040610B" w:rsidRDefault="0040610B" w:rsidP="0040610B">
      <w:pPr>
        <w:pStyle w:val="Bibliography"/>
      </w:pPr>
      <w:r w:rsidRPr="0040610B">
        <w:t xml:space="preserve">Ulibarri, Carlos, “Rational Philanthropy and Cultural Capital”, </w:t>
      </w:r>
      <w:r w:rsidRPr="0040610B">
        <w:rPr>
          <w:i/>
          <w:iCs/>
        </w:rPr>
        <w:t>Journal of Cultural Economics</w:t>
      </w:r>
      <w:r w:rsidRPr="0040610B">
        <w:t>, vol. 24, no. 2, 2000, pp. 135–46, https://doi.org/10.1023/A:1007639601013.</w:t>
      </w:r>
    </w:p>
    <w:p w14:paraId="2712A77A" w14:textId="77777777" w:rsidR="0040610B" w:rsidRPr="0040610B" w:rsidRDefault="0040610B" w:rsidP="0040610B">
      <w:pPr>
        <w:pStyle w:val="Bibliography"/>
      </w:pPr>
      <w:r>
        <w:t>Al</w:t>
      </w:r>
      <w:r w:rsidRPr="0040610B">
        <w:t xml:space="preserve">-Zuhaili, Wahbah, </w:t>
      </w:r>
      <w:r w:rsidRPr="0040610B">
        <w:rPr>
          <w:i/>
          <w:iCs/>
        </w:rPr>
        <w:t>al-Fiqh al-Islāmī wa Adillatuhu</w:t>
      </w:r>
      <w:r w:rsidRPr="0040610B">
        <w:t>, vol. II, 2nd edition, Beirut: Dār al-Fikr, 1985.</w:t>
      </w:r>
    </w:p>
    <w:p w14:paraId="11AFC452" w14:textId="77777777" w:rsidR="00A854F8" w:rsidRDefault="00EB3770" w:rsidP="009B5CED">
      <w:pPr>
        <w:spacing w:after="0" w:line="360" w:lineRule="auto"/>
        <w:rPr>
          <w:b/>
          <w:bCs/>
        </w:rPr>
      </w:pPr>
      <w:r>
        <w:fldChar w:fldCharType="end"/>
      </w:r>
    </w:p>
    <w:p w14:paraId="1F0B3ED4" w14:textId="77777777" w:rsidR="00E446E9" w:rsidRPr="00EB3770" w:rsidRDefault="00EB3770" w:rsidP="009B5CED">
      <w:pPr>
        <w:spacing w:after="0" w:line="360" w:lineRule="auto"/>
        <w:rPr>
          <w:b/>
          <w:bCs/>
        </w:rPr>
      </w:pPr>
      <w:r w:rsidRPr="00EB3770">
        <w:rPr>
          <w:b/>
          <w:bCs/>
        </w:rPr>
        <w:t>Note:</w:t>
      </w:r>
    </w:p>
    <w:p w14:paraId="0D7617F8" w14:textId="77777777" w:rsidR="003F7114" w:rsidRDefault="003F7114" w:rsidP="009B5CED">
      <w:pPr>
        <w:pStyle w:val="ListParagraph"/>
        <w:numPr>
          <w:ilvl w:val="0"/>
          <w:numId w:val="2"/>
        </w:numPr>
        <w:spacing w:after="0" w:line="360" w:lineRule="auto"/>
      </w:pPr>
      <w:r>
        <w:t xml:space="preserve">DOI must be provided in “bibliography” whenever a </w:t>
      </w:r>
      <w:r w:rsidR="00EB3770">
        <w:t>reference has “</w:t>
      </w:r>
      <w:proofErr w:type="spellStart"/>
      <w:r w:rsidR="00EB3770">
        <w:t>doi</w:t>
      </w:r>
      <w:proofErr w:type="spellEnd"/>
      <w:r w:rsidR="00EB3770">
        <w:t>” identifier</w:t>
      </w:r>
      <w:r>
        <w:t>;</w:t>
      </w:r>
    </w:p>
    <w:p w14:paraId="06824D7A" w14:textId="77777777" w:rsidR="003F7114" w:rsidRDefault="003F7114" w:rsidP="009B5CED">
      <w:pPr>
        <w:pStyle w:val="ListParagraph"/>
        <w:numPr>
          <w:ilvl w:val="0"/>
          <w:numId w:val="2"/>
        </w:numPr>
        <w:spacing w:after="0" w:line="360" w:lineRule="auto"/>
      </w:pPr>
      <w:r>
        <w:t xml:space="preserve">The list of bibliography must be sorted in alphabetical order, however in regard Arabic names with article “al”, the article is not in consideration. </w:t>
      </w:r>
    </w:p>
    <w:p w14:paraId="4FE306A1" w14:textId="77777777" w:rsidR="003F7114" w:rsidRDefault="003F7114" w:rsidP="009B5CED">
      <w:pPr>
        <w:pStyle w:val="ListParagraph"/>
        <w:numPr>
          <w:ilvl w:val="0"/>
          <w:numId w:val="2"/>
        </w:numPr>
        <w:spacing w:after="0" w:line="360" w:lineRule="auto"/>
      </w:pPr>
      <w:r>
        <w:t>It is highly recommended to use any reference manager software, such as ZOTERO or Mendeley to manage your citation; and the citation style of Al-</w:t>
      </w:r>
      <w:proofErr w:type="spellStart"/>
      <w:r>
        <w:t>Jami’ah</w:t>
      </w:r>
      <w:proofErr w:type="spellEnd"/>
      <w:r>
        <w:t xml:space="preserve"> [to use with ZOTERO or Mendeley] is available at: </w:t>
      </w:r>
      <w:r w:rsidRPr="003F7114">
        <w:t>http://www.aljamiah.or.id/support/others/al-jamiah-journal-of-islamic-studies-indonesia.csl</w:t>
      </w:r>
      <w:r>
        <w:t>;</w:t>
      </w:r>
    </w:p>
    <w:p w14:paraId="53822900" w14:textId="77777777" w:rsidR="00EB3770" w:rsidRDefault="00EB3770" w:rsidP="009B5CED">
      <w:pPr>
        <w:pStyle w:val="ListParagraph"/>
        <w:numPr>
          <w:ilvl w:val="0"/>
          <w:numId w:val="2"/>
        </w:numPr>
        <w:spacing w:after="0" w:line="360" w:lineRule="auto"/>
      </w:pPr>
      <w:r>
        <w:t>Arabic word should be transliterated according to Al-</w:t>
      </w:r>
      <w:proofErr w:type="spellStart"/>
      <w:r>
        <w:t>Jami’ah</w:t>
      </w:r>
      <w:proofErr w:type="spellEnd"/>
      <w:r>
        <w:t xml:space="preserve"> style of Arabic </w:t>
      </w:r>
      <w:r w:rsidR="003F7114">
        <w:t>transliteration</w:t>
      </w:r>
      <w:r w:rsidR="00E46C05">
        <w:t>,</w:t>
      </w:r>
      <w:r w:rsidR="00B256C4">
        <w:t xml:space="preserve"> please insert every symbol of transliterated Arabic letter as a proper Unicode character symbol</w:t>
      </w:r>
      <w:r w:rsidR="00E46C05">
        <w:t xml:space="preserve">; </w:t>
      </w:r>
    </w:p>
    <w:p w14:paraId="436BCF06" w14:textId="77777777" w:rsidR="00F04536" w:rsidRDefault="00E15F51" w:rsidP="009B5CED">
      <w:pPr>
        <w:pStyle w:val="ListParagraph"/>
        <w:numPr>
          <w:ilvl w:val="0"/>
          <w:numId w:val="2"/>
        </w:numPr>
        <w:spacing w:after="0" w:line="360" w:lineRule="auto"/>
      </w:pPr>
      <w:r>
        <w:t xml:space="preserve">An </w:t>
      </w:r>
      <w:proofErr w:type="gramStart"/>
      <w:r>
        <w:t>a</w:t>
      </w:r>
      <w:r w:rsidR="003F7114">
        <w:t>uth</w:t>
      </w:r>
      <w:r w:rsidR="0073714D">
        <w:t>or guideline</w:t>
      </w:r>
      <w:r>
        <w:t>s</w:t>
      </w:r>
      <w:proofErr w:type="gramEnd"/>
      <w:r w:rsidR="003F7114">
        <w:t xml:space="preserve"> is available at: </w:t>
      </w:r>
      <w:r w:rsidR="003F7114" w:rsidRPr="003F7114">
        <w:t>http</w:t>
      </w:r>
      <w:r w:rsidR="0040610B">
        <w:t>s</w:t>
      </w:r>
      <w:r w:rsidR="003F7114" w:rsidRPr="003F7114">
        <w:t>://</w:t>
      </w:r>
      <w:r w:rsidR="0040610B" w:rsidRPr="003F7114">
        <w:t xml:space="preserve"> </w:t>
      </w:r>
      <w:r w:rsidR="003F7114" w:rsidRPr="003F7114">
        <w:t>aljamiah.or.id/index.php/AJIS/about/submissions#authorGuidelines</w:t>
      </w:r>
      <w:r w:rsidR="00222A6E">
        <w:t>.</w:t>
      </w:r>
    </w:p>
    <w:sectPr w:rsidR="00F04536" w:rsidSect="000F2476">
      <w:headerReference w:type="even" r:id="rId7"/>
      <w:headerReference w:type="default" r:id="rId8"/>
      <w:footerReference w:type="even" r:id="rId9"/>
      <w:footerReference w:type="default" r:id="rId10"/>
      <w:headerReference w:type="first" r:id="rId11"/>
      <w:footerReference w:type="first" r:id="rId12"/>
      <w:pgSz w:w="11907" w:h="16840"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BE4C2" w14:textId="77777777" w:rsidR="00146603" w:rsidRDefault="00146603" w:rsidP="00146A14">
      <w:pPr>
        <w:spacing w:after="0" w:line="240" w:lineRule="auto"/>
      </w:pPr>
      <w:r>
        <w:separator/>
      </w:r>
    </w:p>
  </w:endnote>
  <w:endnote w:type="continuationSeparator" w:id="0">
    <w:p w14:paraId="23ABC5B6" w14:textId="77777777" w:rsidR="00146603" w:rsidRDefault="00146603" w:rsidP="0014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Jamia2014">
    <w:panose1 w:val="02020404030301010803"/>
    <w:charset w:val="00"/>
    <w:family w:val="roman"/>
    <w:pitch w:val="variable"/>
    <w:sig w:usb0="A00002AF" w:usb1="500068FB" w:usb2="00000000" w:usb3="00000000" w:csb0="0000009F" w:csb1="00000000"/>
  </w:font>
  <w:font w:name="Calibri">
    <w:panose1 w:val="020F0502020204030204"/>
    <w:charset w:val="00"/>
    <w:family w:val="swiss"/>
    <w:pitch w:val="variable"/>
    <w:sig w:usb0="E4002EFF" w:usb1="C200247B" w:usb2="00000009" w:usb3="00000000" w:csb0="000001FF" w:csb1="00000000"/>
  </w:font>
  <w:font w:name="Naskhi">
    <w:altName w:val="Arial"/>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1BEFF" w14:textId="77777777" w:rsidR="009014E2" w:rsidRDefault="00901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DF090" w14:textId="77777777" w:rsidR="009014E2" w:rsidRDefault="009014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8DB3BA" w14:textId="77777777" w:rsidR="009014E2" w:rsidRDefault="00901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57014" w14:textId="77777777" w:rsidR="00146603" w:rsidRDefault="00146603" w:rsidP="00146A14">
      <w:pPr>
        <w:spacing w:after="0" w:line="240" w:lineRule="auto"/>
      </w:pPr>
      <w:r>
        <w:separator/>
      </w:r>
    </w:p>
  </w:footnote>
  <w:footnote w:type="continuationSeparator" w:id="0">
    <w:p w14:paraId="20FE4A5F" w14:textId="77777777" w:rsidR="00146603" w:rsidRDefault="00146603" w:rsidP="00146A14">
      <w:pPr>
        <w:spacing w:after="0" w:line="240" w:lineRule="auto"/>
      </w:pPr>
      <w:r>
        <w:continuationSeparator/>
      </w:r>
    </w:p>
  </w:footnote>
  <w:footnote w:id="1">
    <w:p w14:paraId="0C704991"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{"citationID":"frWFJ1yG","properties":{"formattedCitation":"Re\\uc0\\u351{}it Haylamaz, {\\i{}Aisha: The Wife, The Companion, The Scholar} (New Jersey: Tughra Books, 2014), p. 25.","plainCitation":"Reşit Haylamaz, Aisha: The Wife, The Companion, The Scholar (New Jersey: Tughra Books, 2014), p. 25.","noteIndex":1},"citationItems":[{"id":205,"uris":["http://zotero.org/users/2106567/items/7G2S2C7D",["http://zotero.org/users/2106567/items/7G2S2C7D"]],"itemData":{"id":205,"type":"book","abstract":"This study by Dr. Reşit Haylamaz, an expert on the life of the Prophet and his leading Companions, reflects her life in various aspects based on reliable reports. The book clarifies her critical role at establishing the Islamic teaching, with particular reference to her role in the transmission of private matters concerning women and marital relations, as well as recording the authentic sayings of the Prophet. As her sensitivity at practicing religion is related in a rich variety of examples, much disputed issues like her marriage age and her stance about Ali ibn Abu Talib are covered as separate topics.","event-place":"New Jersey","ISBN":"978-1-59784-654-7","language":"en","number-of-pages":"285","publisher":"Tughra Books","publisher-place":"New Jersey","source":"Google Books","title":"Aisha: The Wife, The Companion, The Scholar","title-short":"Aisha","author":[{"family":"Haylamaz","given":"Reşit"}],"issued":{"date-parts":[["2014",4,22]]}},"locator":"25","label":"page"}],"schema":"https://github.com/citation-style-language/schema/raw/master/csl-citation.json"} </w:instrText>
      </w:r>
      <w:r>
        <w:fldChar w:fldCharType="separate"/>
      </w:r>
      <w:r w:rsidR="0040610B" w:rsidRPr="0040610B">
        <w:rPr>
          <w:rFonts w:cs="Times New Roman"/>
          <w:szCs w:val="24"/>
        </w:rPr>
        <w:t xml:space="preserve">Reşit Haylamaz, </w:t>
      </w:r>
      <w:r w:rsidR="0040610B" w:rsidRPr="0040610B">
        <w:rPr>
          <w:rFonts w:cs="Times New Roman"/>
          <w:i/>
          <w:iCs/>
          <w:szCs w:val="24"/>
        </w:rPr>
        <w:t xml:space="preserve">Aisha: The Wife, </w:t>
      </w:r>
      <w:r w:rsidR="0040610B">
        <w:rPr>
          <w:rFonts w:cs="Times New Roman"/>
          <w:i/>
          <w:iCs/>
          <w:szCs w:val="24"/>
        </w:rPr>
        <w:t>t</w:t>
      </w:r>
      <w:r w:rsidR="0040610B" w:rsidRPr="0040610B">
        <w:rPr>
          <w:rFonts w:cs="Times New Roman"/>
          <w:i/>
          <w:iCs/>
          <w:szCs w:val="24"/>
        </w:rPr>
        <w:t xml:space="preserve">he Companion, </w:t>
      </w:r>
      <w:r w:rsidR="0040610B">
        <w:rPr>
          <w:rFonts w:cs="Times New Roman"/>
          <w:i/>
          <w:iCs/>
          <w:szCs w:val="24"/>
        </w:rPr>
        <w:t>t</w:t>
      </w:r>
      <w:r w:rsidR="0040610B" w:rsidRPr="0040610B">
        <w:rPr>
          <w:rFonts w:cs="Times New Roman"/>
          <w:i/>
          <w:iCs/>
          <w:szCs w:val="24"/>
        </w:rPr>
        <w:t>he Scholar</w:t>
      </w:r>
      <w:r w:rsidR="0040610B" w:rsidRPr="0040610B">
        <w:rPr>
          <w:rFonts w:cs="Times New Roman"/>
          <w:szCs w:val="24"/>
        </w:rPr>
        <w:t xml:space="preserve"> (New Jersey: Tughra Books, 2014), p. 25.</w:t>
      </w:r>
      <w:r>
        <w:fldChar w:fldCharType="end"/>
      </w:r>
    </w:p>
  </w:footnote>
  <w:footnote w:id="2">
    <w:p w14:paraId="4AC2FBEB"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{"citationID":"ClKNXunx","properties":{"formattedCitation":"{\\i{}Ibid.}, p. 20.","plainCitation":"Ibid., p. 20.","noteIndex":2},"citationItems":[{"id":205,"uris":["http://zotero.org/users/2106567/items/7G2S2C7D",["http://zotero.org/users/2106567/items/7G2S2C7D"]],"itemData":{"id":205,"type":"book","abstract":"This study by Dr. Reşit Haylamaz, an expert on the life of the Prophet and his leading Companions, reflects her life in various aspects based on reliable reports. The book clarifies her critical role at establishing the Islamic teaching, with particular reference to her role in the transmission of private matters concerning women and marital relations, as well as recording the authentic sayings of the Prophet. As her sensitivity at practicing religion is related in a rich variety of examples, much disputed issues like her marriage age and her stance about Ali ibn Abu Talib are covered as separate topics.","event-place":"New Jersey","ISBN":"978-1-59784-654-7","language":"en","number-of-pages":"285","publisher":"Tughra Books","publisher-place":"New Jersey","source":"Google Books","title":"Aisha: The Wife, The Companion, The Scholar","title-short":"Aisha","author":[{"family":"Haylamaz","given":"Reşit"}],"issued":{"date-parts":[["2014",4,22]]}},"locator":"20","label":"page"}],"schema":"https://github.com/citation-style-language/schema/raw/master/csl-citation.json"} </w:instrText>
      </w:r>
      <w:r>
        <w:fldChar w:fldCharType="separate"/>
      </w:r>
      <w:r w:rsidR="0040610B" w:rsidRPr="0040610B">
        <w:rPr>
          <w:rFonts w:cs="Times New Roman"/>
          <w:i/>
          <w:iCs/>
          <w:szCs w:val="24"/>
        </w:rPr>
        <w:t>Ibid.</w:t>
      </w:r>
      <w:r w:rsidR="0040610B" w:rsidRPr="0040610B">
        <w:rPr>
          <w:rFonts w:cs="Times New Roman"/>
          <w:szCs w:val="24"/>
        </w:rPr>
        <w:t>, p. 20.</w:t>
      </w:r>
      <w:r>
        <w:fldChar w:fldCharType="end"/>
      </w:r>
    </w:p>
  </w:footnote>
  <w:footnote w:id="3">
    <w:p w14:paraId="354741B6"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{"citationID":"FhVcThIT","properties":{"formattedCitation":"Wahbah az-Zuhaili, {\\i{}al-Fiqh al-Isl\\uc0\\u257{}m\\uc0\\u299{} wa Adillatuhu}, vol. II, 2nd edition (Beirut: D\\uc0\\u257{}r al-Fikr, 1985), p. 3.","plainCitation":"Wahbah az-Zuhaili, al-Fiqh al-Islāmī wa Adillatuhu, vol. II, 2nd edition (Beirut: Dār al-Fikr, 1985), p. 3.","noteIndex":3},"citationItems":[{"id":2835,"uris":["http://zotero.org/users/2106567/items/VJRKCBCR",["http://zotero.org/users/2106567/items/VJRKCBCR"]],"itemData":{"id":2835,"type":"book","edition":"2","event-place":"Beirut","publisher":"Dār al-Fikr","publisher-place":"Beirut","title":"al-Fiqh al-Islāmī wa Adillatuhu","volume":"II","author":[{"family":"Zuhaili","given":"Wahbah","non-dropping-particle":"az-"}],"issued":{"date-parts":[["1985"]]}},"locator":"3","label":"page"}],"schema":"https://github.com/citation-style-language/schema/raw/master/csl-citation.json"} </w:instrText>
      </w:r>
      <w:r>
        <w:fldChar w:fldCharType="separate"/>
      </w:r>
      <w:r w:rsidR="0040610B" w:rsidRPr="0040610B">
        <w:rPr>
          <w:rFonts w:cs="Times New Roman"/>
          <w:szCs w:val="24"/>
        </w:rPr>
        <w:t>Wahbah a</w:t>
      </w:r>
      <w:r w:rsidR="0040610B">
        <w:rPr>
          <w:rFonts w:cs="Times New Roman"/>
          <w:szCs w:val="24"/>
        </w:rPr>
        <w:t>l</w:t>
      </w:r>
      <w:r w:rsidR="0040610B" w:rsidRPr="0040610B">
        <w:rPr>
          <w:rFonts w:cs="Times New Roman"/>
          <w:szCs w:val="24"/>
        </w:rPr>
        <w:t xml:space="preserve">-Zuhaili, </w:t>
      </w:r>
      <w:r w:rsidR="0040610B" w:rsidRPr="0040610B">
        <w:rPr>
          <w:rFonts w:cs="Times New Roman"/>
          <w:i/>
          <w:iCs/>
          <w:szCs w:val="24"/>
        </w:rPr>
        <w:t>al-Fiqh al-Islāmī wa Adillatuhu</w:t>
      </w:r>
      <w:r w:rsidR="0040610B" w:rsidRPr="0040610B">
        <w:rPr>
          <w:rFonts w:cs="Times New Roman"/>
          <w:szCs w:val="24"/>
        </w:rPr>
        <w:t>, vol. II, 2nd edition (Beirut: Dār al-Fikr, 1985), p. 3.</w:t>
      </w:r>
      <w:r>
        <w:fldChar w:fldCharType="end"/>
      </w:r>
    </w:p>
  </w:footnote>
  <w:footnote w:id="4">
    <w:p w14:paraId="09B0A6B5"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{"citationID":"sHJUUIJ3","properties":{"formattedCitation":"{\\i{}Ibid.}, II: 5.","plainCitation":"Ibid., II: 5.","noteIndex":4},"citationItems":[{"id":2835,"uris":["http://zotero.org/users/2106567/items/VJRKCBCR",["http://zotero.org/users/2106567/items/VJRKCBCR"]],"itemData":{"id":2835,"type":"book","edition":"2","event-place":"Beirut","publisher":"Dār al-Fikr","publisher-place":"Beirut","title":"al-Fiqh al-Islāmī wa Adillatuhu","volume":"II","author":[{"family":"Zuhaili","given":"Wahbah","non-dropping-particle":"az-"}],"issued":{"date-parts":[["1985"]]}},"locator":"5","label":"page"}],"schema":"https://github.com/citation-style-language/schema/raw/master/csl-citation.json"} </w:instrText>
      </w:r>
      <w:r>
        <w:fldChar w:fldCharType="separate"/>
      </w:r>
      <w:r w:rsidR="0040610B" w:rsidRPr="0040610B">
        <w:rPr>
          <w:rFonts w:cs="Times New Roman"/>
          <w:i/>
          <w:iCs/>
          <w:szCs w:val="24"/>
        </w:rPr>
        <w:t>Ibid.</w:t>
      </w:r>
      <w:r w:rsidR="0040610B" w:rsidRPr="0040610B">
        <w:rPr>
          <w:rFonts w:cs="Times New Roman"/>
          <w:szCs w:val="24"/>
        </w:rPr>
        <w:t>, II: 5.</w:t>
      </w:r>
      <w:r>
        <w:fldChar w:fldCharType="end"/>
      </w:r>
    </w:p>
  </w:footnote>
  <w:footnote w:id="5">
    <w:p w14:paraId="58F81B16"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{"citationID":"hJ2ELyYy","properties":{"formattedCitation":"Haylamaz, {\\i{}Aisha}, p. 50.","plainCitation":"Haylamaz, Aisha, p. 50.","noteIndex":5},"citationItems":[{"id":205,"uris":["http://zotero.org/users/2106567/items/7G2S2C7D",["http://zotero.org/users/2106567/items/7G2S2C7D"]],"itemData":{"id":205,"type":"book","abstract":"This study by Dr. Reşit Haylamaz, an expert on the life of the Prophet and his leading Companions, reflects her life in various aspects based on reliable reports. The book clarifies her critical role at establishing the Islamic teaching, with particular reference to her role in the transmission of private matters concerning women and marital relations, as well as recording the authentic sayings of the Prophet. As her sensitivity at practicing religion is related in a rich variety of examples, much disputed issues like her marriage age and her stance about Ali ibn Abu Talib are covered as separate topics.","event-place":"New Jersey","ISBN":"978-1-59784-654-7","language":"en","number-of-pages":"285","publisher":"Tughra Books","publisher-place":"New Jersey","source":"Google Books","title":"Aisha: The Wife, The Companion, The Scholar","title-short":"Aisha","author":[{"family":"Haylamaz","given":"Reşit"}],"issued":{"date-parts":[["2014",4,22]]}},"locator":"50","label":"page"}],"schema":"https://github.com/citation-style-language/schema/raw/master/csl-citation.json"} </w:instrText>
      </w:r>
      <w:r>
        <w:fldChar w:fldCharType="separate"/>
      </w:r>
      <w:r w:rsidR="0040610B" w:rsidRPr="0040610B">
        <w:rPr>
          <w:rFonts w:cs="Times New Roman"/>
          <w:szCs w:val="24"/>
        </w:rPr>
        <w:t xml:space="preserve">Haylamaz, </w:t>
      </w:r>
      <w:r w:rsidR="0040610B" w:rsidRPr="0040610B">
        <w:rPr>
          <w:rFonts w:cs="Times New Roman"/>
          <w:i/>
          <w:iCs/>
          <w:szCs w:val="24"/>
        </w:rPr>
        <w:t>Aisha</w:t>
      </w:r>
      <w:r w:rsidR="0040610B" w:rsidRPr="0040610B">
        <w:rPr>
          <w:rFonts w:cs="Times New Roman"/>
          <w:szCs w:val="24"/>
        </w:rPr>
        <w:t>, p. 50.</w:t>
      </w:r>
      <w:r>
        <w:fldChar w:fldCharType="end"/>
      </w:r>
    </w:p>
  </w:footnote>
  <w:footnote w:id="6">
    <w:p w14:paraId="4133F0B6" w14:textId="77777777" w:rsidR="00E15F51" w:rsidRDefault="00E15F51" w:rsidP="006157C3">
      <w:pPr>
        <w:pStyle w:val="10footnotetext"/>
      </w:pPr>
      <w:r>
        <w:rPr>
          <w:rStyle w:val="FootnoteReference"/>
        </w:rPr>
        <w:footnoteRef/>
      </w:r>
      <w:r>
        <w:fldChar w:fldCharType="begin"/>
      </w:r>
      <w:r w:rsidR="0040610B">
        <w:instrText xml:space="preserve"> ADDIN ZOTERO_ITEM CSL_CITATION {"citationID":"wJPQoTqY","properties":{"formattedCitation":"Moch Nur Ichwan, \\uc0\\u8220{}Differing Responses to an Ahmadi Translation and Exegesis: The Holy Qur\\uc0\\u8217{}\\uc0\\u226{}n in Egypt and Indonesia\\uc0\\u8221{}, {\\i{}Archipel}, vol. 62, no. 1 (2001), pp. 143\\uc0\\u8211{}61.","plainCitation":"Moch Nur Ichwan, “Differing Responses to an Ahmadi Translation and Exegesis: The Holy Qur’ân in Egypt and Indonesia”, Archipel, vol. 62, no. 1 (2001), pp. 143–61.","noteIndex":6},"citationItems":[{"id":2754,"uris":["http://zotero.org/users/2106567/items/DREE7WGD",["http://zotero.org/users/2106567/items/DREE7WGD"]],"itemData":{"id":2754,"type":"article-journal","container-title":"Archipel","DOI":"10.3406/arch.2001.3668","ISSN":"0044-8613","issue":"1","language":"fr","page":"143-161","source":"CrossRef","title":"Differing Responses to an Ahmadi Translation and Exegesis: The Holy Qur'ân in Egypt and Indonesia","title-short":"Differing Responses to an Ahmadi Translation and Exegesis","volume":"62","author":[{"family":"Nur Ichwan","given":"Moch"}],"issued":{"date-parts":[["2001"]]}}}],"schema":"https://github.com/citation-style-language/schema/raw/master/csl-citation.json"} </w:instrText>
      </w:r>
      <w:r>
        <w:fldChar w:fldCharType="separate"/>
      </w:r>
      <w:r w:rsidR="0040610B" w:rsidRPr="0040610B">
        <w:t xml:space="preserve">Moch Nur Ichwan, “Differing Responses to an Ahmadi Translation and Exegesis: The Holy Qur’ân in Egypt and Indonesia”, </w:t>
      </w:r>
      <w:r w:rsidR="0040610B" w:rsidRPr="0040610B">
        <w:rPr>
          <w:i/>
          <w:iCs/>
        </w:rPr>
        <w:t>Archipel</w:t>
      </w:r>
      <w:r w:rsidR="0040610B" w:rsidRPr="0040610B">
        <w:t>, vol. 62, no. 1 (2001), pp. 143–61.</w:t>
      </w:r>
      <w:r>
        <w:fldChar w:fldCharType="end"/>
      </w:r>
    </w:p>
  </w:footnote>
  <w:footnote w:id="7">
    <w:p w14:paraId="00A6482B"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{"citationID":"LHzTPfOV","properties":{"formattedCitation":"Carlos Ulibarri, \\uc0\\u8220{}Rational Philanthropy and Cultural Capital\\uc0\\u8221{}, {\\i{}Journal of Cultural Economics}, vol. 24, no. 2 (2000), p. 5.","plainCitation":"Carlos Ulibarri, “Rational Philanthropy and Cultural Capital”, Journal of Cultural Economics, vol. 24, no. 2 (2000), p. 5.","noteIndex":7},"citationItems":[{"id":84,"uris":["http://zotero.org/users/2106567/items/46UUVIUZ",["http://zotero.org/users/2106567/items/46UUVIUZ"]],"itemData":{"id":84,"type":"article-journal","abstract":"This paper develops a theory of rational philanthropyin forming ``cultural capital'' and aestheticpreferences. The study maintains that changes incapital market opportunities provide investmentmotives for private and public giving. Theseimplications are examined in a Vector Autoregressive(VAR) model of funding in the arts and humanities inthe United States for the period 1966 to 1997. Theresults suggest private philanthropy increased inresponse to both lower real returns on capital marketassets and cuts in public funding. On the other hand,public funding for the endowments is not explained byany of the variables in the model, including its pasthistory. Copyright Kluwer Academic Publishers 2000","container-title":"Journal of Cultural Economics","DOI":"10.1023/A:1007639601013","issue":"2","page":"135-146","source":"RePEc - IDEAS","title":"Rational Philanthropy and Cultural Capital","title-short":"Rational Philanthropy","volume":"24","author":[{"family":"Ulibarri","given":"Carlos"}],"issued":{"date-parts":[["2000"]]}},"locator":"5","label":"page"}],"schema":"https://github.com/citation-style-language/schema/raw/master/csl-citation.json"} </w:instrText>
      </w:r>
      <w:r>
        <w:fldChar w:fldCharType="separate"/>
      </w:r>
      <w:r w:rsidR="0040610B" w:rsidRPr="0040610B">
        <w:rPr>
          <w:rFonts w:cs="Times New Roman"/>
          <w:szCs w:val="24"/>
        </w:rPr>
        <w:t xml:space="preserve">Carlos Ulibarri, “Rational Philanthropy and Cultural Capital”, </w:t>
      </w:r>
      <w:r w:rsidR="0040610B" w:rsidRPr="0040610B">
        <w:rPr>
          <w:rFonts w:cs="Times New Roman"/>
          <w:i/>
          <w:iCs/>
          <w:szCs w:val="24"/>
        </w:rPr>
        <w:t>Journal of Cultural Economics</w:t>
      </w:r>
      <w:r w:rsidR="0040610B" w:rsidRPr="0040610B">
        <w:rPr>
          <w:rFonts w:cs="Times New Roman"/>
          <w:szCs w:val="24"/>
        </w:rPr>
        <w:t>, vol. 24, no. 2 (2000), p. 5.</w:t>
      </w:r>
      <w:r>
        <w:fldChar w:fldCharType="end"/>
      </w:r>
    </w:p>
  </w:footnote>
  <w:footnote w:id="8">
    <w:p w14:paraId="062B4921"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{"citationID":"fkItHdWX","properties":{"formattedCitation":"Wildan Pramudya, \\uc0\\u8220{}Antropologi Zakat: System of Giving dalam Islam\\uc0\\u8221{}, {\\i{}Wildan Pramudya} (30 Aug 2010), https://pramudyarifin.wordpress.com/2010/08/30/antropologi-zakat-system-of-giving-dalam-islam/, accessed 27 May 2014.","plainCitation":"Wildan Pramudya, “Antropologi Zakat: System of Giving dalam Islam”, Wildan Pramudya (30 Aug 2010), https://pramudyarifin.wordpress.com/2010/08/30/antropologi-zakat-system-of-giving-dalam-islam/, accessed 27 May 2014.","noteIndex":8},"citationItems":[{"id":222,"uris":["http://zotero.org/users/2106567/items/7V5BEWUI",["http://zotero.org/users/2106567/items/7V5BEWUI"]],"itemData":{"id":222,"type":"post-weblog","abstract":"Dalam tulisan singkat yang menjadi fokus dari tulisan Wldan ini akan membahas secara khusus tentang zakat dari sudut pandang antropologis, bukan dari sisi hukum normatif (fiqih). \nDalam pembahasa lainya oleh wildan di jelaskan pada bagian pembahasan bahwa zakat sebagai sytem of giving atau kita mengenalnya dengan religion giving pada pada implimentasinya di sebuah situasi sosiokultural Indonesia.\nDengan mengunakan pisau analisa dari marcell Mauss, Derrida dan Bourdieu di pembahasan tentu sangat ketal dengan perspektif antropologis..","container-title":"Wildan Pramudya","title":"Antropologi Zakat: System of Giving dalam Islam","title-short":"Antropologi Zakat","URL":"https://pramudyarifin.wordpress.com/2010/08/30/antropologi-zakat-system-of-giving-dalam-islam/","author":[{"family":"Pramudya","given":"Wildan"}],"accessed":{"date-parts":[["2014",5,27]]},"issued":{"date-parts":[["2010",8,30]]}}}],"schema":"https://github.com/citation-style-language/schema/raw/master/csl-citation.json"} </w:instrText>
      </w:r>
      <w:r>
        <w:fldChar w:fldCharType="separate"/>
      </w:r>
      <w:r w:rsidR="0040610B" w:rsidRPr="0040610B">
        <w:rPr>
          <w:rFonts w:cs="Times New Roman"/>
          <w:szCs w:val="24"/>
        </w:rPr>
        <w:t xml:space="preserve">Wildan Pramudya, “Antropologi Zakat: System of Giving dalam Islam”, </w:t>
      </w:r>
      <w:r w:rsidR="0040610B" w:rsidRPr="0040610B">
        <w:rPr>
          <w:rFonts w:cs="Times New Roman"/>
          <w:i/>
          <w:iCs/>
          <w:szCs w:val="24"/>
        </w:rPr>
        <w:t>Wildan Pramudya</w:t>
      </w:r>
      <w:r w:rsidR="0040610B" w:rsidRPr="0040610B">
        <w:rPr>
          <w:rFonts w:cs="Times New Roman"/>
          <w:szCs w:val="24"/>
        </w:rPr>
        <w:t xml:space="preserve"> (30 Aug 2010), https://pramudyarifin.wordpress.com/2010/08/30/antropologi-zakat-system-of-giving-dalam-islam/, accessed 27 May 2014.</w:t>
      </w:r>
      <w:r>
        <w:fldChar w:fldCharType="end"/>
      </w:r>
    </w:p>
  </w:footnote>
  <w:footnote w:id="9">
    <w:p w14:paraId="45A1309C"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{"citationID":"aSqHM2Us","properties":{"formattedCitation":"Nyein Pyae Sone, \\uc0\\u8220{}At Rangoon Mosque, Buddhist Monks Accept Alms and Discuss Tolerance\\uc0\\u8221{}, {\\i{}The Irrawaddy} (4 Jul 2013), http://www.irrawaddy.com/conflict/at-rangoon-mosque-buddhist-monks-accept-alms-and-discuss-tolerance.html, accessed 4 Jul 2013.","plainCitation":"Nyein Pyae Sone, “At Rangoon Mosque, Buddhist Monks Accept Alms and Discuss Tolerance”, The Irrawaddy (4 Jul 2013), http://www.irrawaddy.com/conflict/at-rangoon-mosque-buddhist-monks-accept-alms-and-discuss-tolerance.html, accessed 4 Jul 2013.","noteIndex":9},"citationItems":[{"id":840,"uris":["http://zotero.org/users/2106567/items/QD54PCCF",["http://zotero.org/users/2106567/items/QD54PCCF"]],"itemData":{"id":840,"type":"post-weblog","abstract":"At a mosque in Burma’s biggest city, an interfaith group offers Buddhist monks a meal and a chance to talk with Muslim leaders.","container-title":"The Irrawaddy","title":"At Rangoon Mosque, Buddhist Monks Accept Alms and Discuss Tolerance","title-short":"At Rangoon Mosque","URL":"http://www.irrawaddy.com/conflict/at-rangoon-mosque-buddhist-monks-accept-alms-and-discuss-tolerance.html","author":[{"family":"Sone","given":"Nyein Pyae"}],"accessed":{"date-parts":[["2013",7,4]]},"issued":{"date-parts":[["2013",7,4]]}}}],"schema":"https://github.com/citation-style-language/schema/raw/master/csl-citation.json"} </w:instrText>
      </w:r>
      <w:r>
        <w:fldChar w:fldCharType="separate"/>
      </w:r>
      <w:r w:rsidR="0040610B" w:rsidRPr="0040610B">
        <w:rPr>
          <w:rFonts w:cs="Times New Roman"/>
          <w:szCs w:val="24"/>
        </w:rPr>
        <w:t xml:space="preserve">Nyein Pyae Sone, “At Rangoon Mosque, Buddhist Monks Accept Alms and Discuss Tolerance”, </w:t>
      </w:r>
      <w:r w:rsidR="0040610B" w:rsidRPr="0040610B">
        <w:rPr>
          <w:rFonts w:cs="Times New Roman"/>
          <w:i/>
          <w:iCs/>
          <w:szCs w:val="24"/>
        </w:rPr>
        <w:t>The Irrawaddy</w:t>
      </w:r>
      <w:r w:rsidR="0040610B" w:rsidRPr="0040610B">
        <w:rPr>
          <w:rFonts w:cs="Times New Roman"/>
          <w:szCs w:val="24"/>
        </w:rPr>
        <w:t xml:space="preserve"> (4 Jul 2013), http://www.irrawaddy.com/conflict/at-rangoon-mosque-buddhist-monks-accept-alms-and-discuss-tolerance.html, accessed 4 Jul 2013.</w:t>
      </w:r>
      <w:r>
        <w:fldChar w:fldCharType="end"/>
      </w:r>
    </w:p>
  </w:footnote>
  <w:footnote w:id="10">
    <w:p w14:paraId="53D2A9CB"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{"citationID":"9ohYGx5g","properties":{"formattedCitation":"Mark Edelman and Sandra Charvat Burke, {\\i{}Creating Philanthropy Initiatives to Enhance Community Vitality}, Staff General Research Report, no. 12951 (Iowa State University, Department of Economics, 2008), p. 4, https://ideas.repec.org/cgi-bin/htsearch?q=philanthropy, accessed 24 Jun 2015.","plainCitation":"Mark Edelman and Sandra Charvat Burke, Creating Philanthropy Initiatives to Enhance Community Vitality, Staff General Research Report, no. 12951 (Iowa State University, Department of Economics, 2008), p. 4, https://ideas.repec.org/cgi-bin/htsearch?q=philanthropy, accessed 24 Jun 2015.","noteIndex":10},"citationItems":[{"id":1028,"uris":["http://zotero.org/users/2106567/items/VV6SVS9Q",["http://zotero.org/users/2106567/items/VV6SVS9Q"]],"itemData":{"id":1028,"type":"report","abstract":"Many community leaders are interested in exploring strategies for attracting intergenerational wealth transfer and philanthropy initiatives that channel reinvestment into community foundations, endowments, and other philanthropic mechanisms for sustaining assets critical for community vitality. Do successful models for doing so exist? If so, can they be replicated? This report examines key concepts, best practices, and steps that can help motivate community leaders and enhance community vitality.","genre":"Staff General Research Report","number":"12951","publisher":"Iowa State University, Department of Economics","source":"RePEc - IDEAS","title":"Creating Philanthropy Initiatives to Enhance Community Vitality","URL":"https://ideas.repec.org/cgi-bin/htsearch?q=philanthropy","author":[{"family":"Edelman","given":"Mark"},{"family":"Burke","given":"Sandra Charvat"}],"accessed":{"date-parts":[["2015",6,24]]},"issued":{"date-parts":[["2008"]]}},"locator":"4","label":"page"}],"schema":"https://github.com/citation-style-language/schema/raw/master/csl-citation.json"} </w:instrText>
      </w:r>
      <w:r>
        <w:fldChar w:fldCharType="separate"/>
      </w:r>
      <w:r w:rsidR="0040610B" w:rsidRPr="0040610B">
        <w:rPr>
          <w:rFonts w:cs="Times New Roman"/>
          <w:szCs w:val="24"/>
        </w:rPr>
        <w:t xml:space="preserve">Mark Edelman and Sandra Charvat Burke, </w:t>
      </w:r>
      <w:r w:rsidR="0040610B" w:rsidRPr="0040610B">
        <w:rPr>
          <w:rFonts w:cs="Times New Roman"/>
          <w:i/>
          <w:iCs/>
          <w:szCs w:val="24"/>
        </w:rPr>
        <w:t>Creating Philanthropy Initiatives to Enhance Community Vitality</w:t>
      </w:r>
      <w:r w:rsidR="0040610B" w:rsidRPr="0040610B">
        <w:rPr>
          <w:rFonts w:cs="Times New Roman"/>
          <w:szCs w:val="24"/>
        </w:rPr>
        <w:t>, Staff General Research Report, no. 12951 (Iowa State University, Department of Economics, 2008), p. 4, https://ideas.repec.org/cgi-bin/htsearch?q=philanthropy, accessed 24 Jun 2015.</w:t>
      </w:r>
      <w:r>
        <w:fldChar w:fldCharType="end"/>
      </w:r>
    </w:p>
  </w:footnote>
  <w:footnote w:id="11">
    <w:p w14:paraId="53C8B885"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{"citationID":"uWK9nId9","properties":{"formattedCitation":"J. Iqbal, \\uc0\\u8220{}Democracy and the Modern Islamic State\\uc0\\u8221{}, in {\\i{}Voices of Resurgent Islam}, ed. by John L. Esposito (Oxford University Press, 1983).","plainCitation":"J. Iqbal, “Democracy and the Modern Islamic State”, in Voices of Resurgent Islam, ed. by John L. Esposito (Oxford University Press, 1983).","noteIndex":11},"citationItems":[{"id":404,"uris":["http://zotero.org/users/2106567/items/CXWQ4RR9",["http://zotero.org/users/2106567/items/CXWQ4RR9"]],"itemData":{"id":404,"type":"chapter","abstract":"The Muslim world extends from North Africa to Southeast Asia. In addition to some forty-three Muslim (majority) countries, Muslims constitute a significant minority in another twenty countries. The more than 800 million Muslims comprise almost a fifth of the world's population. The size and geographic expanse of the Muslim world and its emergence as a world economic power whose political stability is of increasing importance to the Western world have made an understanding of events in the Muslim world a critical concern. The purpose of this volume is to provide some insight into a phenomenon that has swept the Muslim world. It has been described by various titles: Islamic Resurgence, Islamic Revival, Militant Islam, Rise of Islamic Fundamentalism. This volume will explore the origins, development, prospects, and implications of the Islamic resurgence through both analytical studies (on the history and major influences of the resurgence) as well as the statements of Muslim scholar/ activists engaged in the political, social, and economic aspects of the Islamic resurgence today. -- from Introduction (p. 3).","container-title":"Voices of Resurgent Islam","ISBN":"978-0-19-503340-3","language":"en","publisher":"Oxford University Press","source":"Google Books","title":"Democracy and the Modern Islamic State","title-short":"Democracy and the Modern","author":[{"family":"Iqbal","given":"J."}],"editor":[{"family":"Esposito","given":"John L."}],"issued":{"date-parts":[["1983"]]}}}],"schema":"https://github.com/citation-style-language/schema/raw/master/csl-citation.json"} </w:instrText>
      </w:r>
      <w:r>
        <w:fldChar w:fldCharType="separate"/>
      </w:r>
      <w:r w:rsidR="0040610B" w:rsidRPr="0040610B">
        <w:rPr>
          <w:rFonts w:cs="Times New Roman"/>
          <w:szCs w:val="24"/>
        </w:rPr>
        <w:t xml:space="preserve">J. Iqbal, “Democracy and the Modern Islamic State”, in </w:t>
      </w:r>
      <w:r w:rsidR="0040610B" w:rsidRPr="0040610B">
        <w:rPr>
          <w:rFonts w:cs="Times New Roman"/>
          <w:i/>
          <w:iCs/>
          <w:szCs w:val="24"/>
        </w:rPr>
        <w:t>Voices of Resurgent Islam</w:t>
      </w:r>
      <w:r w:rsidR="0040610B" w:rsidRPr="0040610B">
        <w:rPr>
          <w:rFonts w:cs="Times New Roman"/>
          <w:szCs w:val="24"/>
        </w:rPr>
        <w:t>, ed. by John L. Esposito (Oxford University Press, 1983).</w:t>
      </w:r>
      <w:r>
        <w:fldChar w:fldCharType="end"/>
      </w:r>
    </w:p>
  </w:footnote>
  <w:footnote w:id="12">
    <w:p w14:paraId="565BB61C"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{"citationID":"bP21l12K","properties":{"formattedCitation":"Nadirsyah Hosen, \\uc0\\u8220{}Shari\\uc0\\u8217{}a &amp; Constitutional Reform in Indonesia\\uc0\\u8221{}, Master Thesis (Singapore: National University of Singapore, 2005).","plainCitation":"Nadirsyah Hosen, “Shari’a &amp; Constitutional Reform in Indonesia”, Master Thesis (Singapore: National University of Singapore, 2005).","noteIndex":12},"citationItems":[{"id":319,"uris":["http://zotero.org/users/2106567/items/AJQ6XI5H",["http://zotero.org/users/2106567/items/AJQ6XI5H"]],"itemData":{"id":319,"type":"thesis","abstract":"This book focuses on constitutional reform in Indonesia (1999-2002) from the perspective of shari'a. Since the end of Soeharto's New Order government in 1998, Indonesia, the largest Muslim country in the world, has amended the 1945 Constitution four times. Soeharto's departure also opened the way for several Muslim groups and political parties to propose the introduction of shari'a into the Constitution. This book poses the crucial question implicit in the amendments to the 1945 Constitution: can shari'a and democratic constitutionalism be fused without compromising on human rights, the rule of law, and religious liberty? The contributions of Islamic political parties in Indonesia to the process and the outcome of the amendments, by adopting a substantive shari'a approach, reflect the ability to deal with a modern Constitution without abandoning the principles and the objectives of shari'a. The study reveals one possible picture of how Islam and constitutionalism can co-exist in the same vision, not without risk of tension, but with the possibility of success.","event-place":"Singapore","genre":"Master Thesis","language":"en","number-of-pages":"282","publisher":"National University of Singapore","publisher-place":"Singapore","source":"Google Books","title":"Shari'a &amp; Constitutional Reform in Indonesia","title-short":"Shari'a &amp; Constitutional","author":[{"family":"Hosen","given":"Nadirsyah"}],"issued":{"date-parts":[["2005"]]}}}],"schema":"https://github.com/citation-style-language/schema/raw/master/csl-citation.json"} </w:instrText>
      </w:r>
      <w:r>
        <w:fldChar w:fldCharType="separate"/>
      </w:r>
      <w:r w:rsidR="0040610B" w:rsidRPr="0040610B">
        <w:rPr>
          <w:rFonts w:cs="Times New Roman"/>
          <w:szCs w:val="24"/>
        </w:rPr>
        <w:t>Nadirsyah Hosen, “Shari’a &amp; Constitutional Reform in Indonesia”, Master Thesis (Singapore: National University of Singapore, 2005).</w:t>
      </w:r>
      <w:r>
        <w:fldChar w:fldCharType="end"/>
      </w:r>
    </w:p>
  </w:footnote>
  <w:footnote w:id="13">
    <w:p w14:paraId="17662A50" w14:textId="77777777" w:rsidR="00E15F51" w:rsidRDefault="00E15F51" w:rsidP="00E15F51">
      <w:pPr>
        <w:pStyle w:val="FootnoteText"/>
        <w:ind w:firstLine="709"/>
        <w:jc w:val="both"/>
      </w:pPr>
      <w:r>
        <w:rPr>
          <w:rStyle w:val="FootnoteReference"/>
        </w:rPr>
        <w:footnoteRef/>
      </w:r>
      <w:r>
        <w:fldChar w:fldCharType="begin"/>
      </w:r>
      <w:r w:rsidR="0040610B">
        <w:instrText xml:space="preserve"> ADDIN ZOTERO_ITEM CSL_CITATION {"citationID":"1LNFuTGO","properties":{"formattedCitation":"Kevin William Fogg, \\uc0\\u8220{}The Fate of Muslim Nationalism in Independent Indonesia\\uc0\\u8221{}, PhD. Dissertation (Yale University, 2012), http://gradworks.umi.com/35/35/3535314.html, accessed 16 Feb 2016.","plainCitation":"Kevin William Fogg, “The Fate of Muslim Nationalism in Independent Indonesia”, PhD. Dissertation (Yale University, 2012), http://gradworks.umi.com/35/35/3535314.html, accessed 16 Feb 2016.","noteIndex":13},"citationItems":[{"id":2819,"uris":["http://zotero.org/users/2106567/items/SIJ98VAA",["http://zotero.org/users/2106567/items/SIJ98VAA"]],"itemData":{"id":2819,"type":"thesis","genre":"PhD. Dissertation","publisher":"Yale University","source":"gradworks.umi.com","title":"The Fate of Muslim Nationalism in Independent Indonesia","title-short":"The Fate of Muslim Nationalism","URL":"http://gradworks.umi.com/35/35/3535314.html","author":[{"family":"Fogg","given":"Kevin William"}],"accessed":{"date-parts":[["2016",2,16]]},"issued":{"date-parts":[["2012"]]}}}],"schema":"https://github.com/citation-style-language/schema/raw/master/csl-citation.json"} </w:instrText>
      </w:r>
      <w:r>
        <w:fldChar w:fldCharType="separate"/>
      </w:r>
      <w:r w:rsidR="0040610B" w:rsidRPr="0040610B">
        <w:rPr>
          <w:rFonts w:cs="Times New Roman"/>
          <w:szCs w:val="24"/>
        </w:rPr>
        <w:t>Kevin William Fogg, “The Fate of Muslim Nationalism in Independent Indonesia”, PhD. Dissertation (Yale University, 2012), http://gradworks.umi.com/35/35/3535314.html, accessed 16 Feb 2016.</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5C0241" w14:textId="77777777" w:rsidR="009014E2" w:rsidRDefault="00901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AED7C" w14:textId="77777777" w:rsidR="009014E2" w:rsidRDefault="009014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47576" w14:textId="77777777" w:rsidR="009014E2" w:rsidRDefault="00901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F62E2"/>
    <w:multiLevelType w:val="hybridMultilevel"/>
    <w:tmpl w:val="54189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255D9C"/>
    <w:multiLevelType w:val="hybridMultilevel"/>
    <w:tmpl w:val="65D625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109370">
    <w:abstractNumId w:val="0"/>
  </w:num>
  <w:num w:numId="2" w16cid:durableId="15156831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0MjI0tLC0NDY3MLBU0lEKTi0uzszPAykwqQUAwXWRFiwAAAA="/>
  </w:docVars>
  <w:rsids>
    <w:rsidRoot w:val="00CA6E0F"/>
    <w:rsid w:val="00083DA3"/>
    <w:rsid w:val="0009297C"/>
    <w:rsid w:val="000A54CF"/>
    <w:rsid w:val="000F2476"/>
    <w:rsid w:val="00146603"/>
    <w:rsid w:val="00146A14"/>
    <w:rsid w:val="001A2839"/>
    <w:rsid w:val="001A3193"/>
    <w:rsid w:val="001A5DEA"/>
    <w:rsid w:val="001C4D08"/>
    <w:rsid w:val="001E6D21"/>
    <w:rsid w:val="00205AE3"/>
    <w:rsid w:val="00222A6E"/>
    <w:rsid w:val="00264F33"/>
    <w:rsid w:val="002A7B66"/>
    <w:rsid w:val="00306E82"/>
    <w:rsid w:val="003114EF"/>
    <w:rsid w:val="0032692A"/>
    <w:rsid w:val="00374856"/>
    <w:rsid w:val="003A7F09"/>
    <w:rsid w:val="003C0283"/>
    <w:rsid w:val="003F7114"/>
    <w:rsid w:val="0040610B"/>
    <w:rsid w:val="004B5761"/>
    <w:rsid w:val="0050563E"/>
    <w:rsid w:val="00516E18"/>
    <w:rsid w:val="005E4E0E"/>
    <w:rsid w:val="006056C4"/>
    <w:rsid w:val="006157C3"/>
    <w:rsid w:val="006C5593"/>
    <w:rsid w:val="007253DE"/>
    <w:rsid w:val="0073714D"/>
    <w:rsid w:val="0079297A"/>
    <w:rsid w:val="007B2CAA"/>
    <w:rsid w:val="00864C5F"/>
    <w:rsid w:val="008D6113"/>
    <w:rsid w:val="009014E2"/>
    <w:rsid w:val="00936CDC"/>
    <w:rsid w:val="009B5CED"/>
    <w:rsid w:val="00A1004D"/>
    <w:rsid w:val="00A854F8"/>
    <w:rsid w:val="00B20BDA"/>
    <w:rsid w:val="00B256C4"/>
    <w:rsid w:val="00B313E2"/>
    <w:rsid w:val="00B62944"/>
    <w:rsid w:val="00BA15D3"/>
    <w:rsid w:val="00BA797B"/>
    <w:rsid w:val="00BF6B8E"/>
    <w:rsid w:val="00CA6E0F"/>
    <w:rsid w:val="00D07B47"/>
    <w:rsid w:val="00D12966"/>
    <w:rsid w:val="00D3358D"/>
    <w:rsid w:val="00D5323B"/>
    <w:rsid w:val="00D534D5"/>
    <w:rsid w:val="00D53682"/>
    <w:rsid w:val="00D95505"/>
    <w:rsid w:val="00E15F51"/>
    <w:rsid w:val="00E32BCD"/>
    <w:rsid w:val="00E446E9"/>
    <w:rsid w:val="00E46C05"/>
    <w:rsid w:val="00E82DFF"/>
    <w:rsid w:val="00EB3770"/>
    <w:rsid w:val="00F045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8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Jamia2014" w:eastAsiaTheme="minorHAnsi" w:hAnsi="Jamia2014" w:cs="Naskh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1E6D21"/>
    <w:pPr>
      <w:ind w:left="720"/>
      <w:contextualSpacing/>
    </w:pPr>
  </w:style>
  <w:style w:type="paragraph" w:styleId="FootnoteText">
    <w:name w:val="footnote text"/>
    <w:basedOn w:val="Normal"/>
    <w:link w:val="FootnoteTextChar"/>
    <w:uiPriority w:val="99"/>
    <w:semiHidden/>
    <w:unhideWhenUsed/>
    <w:rsid w:val="00146A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6A14"/>
    <w:rPr>
      <w:sz w:val="20"/>
      <w:szCs w:val="20"/>
    </w:rPr>
  </w:style>
  <w:style w:type="character" w:styleId="FootnoteReference">
    <w:name w:val="footnote reference"/>
    <w:basedOn w:val="DefaultParagraphFont"/>
    <w:uiPriority w:val="99"/>
    <w:semiHidden/>
    <w:unhideWhenUsed/>
    <w:rsid w:val="00146A14"/>
    <w:rPr>
      <w:vertAlign w:val="superscript"/>
    </w:rPr>
  </w:style>
  <w:style w:type="paragraph" w:styleId="Bibliography">
    <w:name w:val="Bibliography"/>
    <w:basedOn w:val="Normal"/>
    <w:next w:val="Normal"/>
    <w:link w:val="BibliographyChar"/>
    <w:uiPriority w:val="37"/>
    <w:unhideWhenUsed/>
    <w:rsid w:val="001C4D08"/>
    <w:pPr>
      <w:spacing w:line="240" w:lineRule="auto"/>
      <w:ind w:left="720" w:hanging="720"/>
    </w:pPr>
  </w:style>
  <w:style w:type="paragraph" w:styleId="Header">
    <w:name w:val="header"/>
    <w:basedOn w:val="Normal"/>
    <w:link w:val="HeaderChar"/>
    <w:uiPriority w:val="99"/>
    <w:unhideWhenUsed/>
    <w:rsid w:val="009014E2"/>
    <w:pPr>
      <w:tabs>
        <w:tab w:val="center" w:pos="4320"/>
        <w:tab w:val="right" w:pos="8640"/>
      </w:tabs>
      <w:spacing w:after="0" w:line="240" w:lineRule="auto"/>
    </w:pPr>
  </w:style>
  <w:style w:type="character" w:customStyle="1" w:styleId="HeaderChar">
    <w:name w:val="Header Char"/>
    <w:basedOn w:val="DefaultParagraphFont"/>
    <w:link w:val="Header"/>
    <w:uiPriority w:val="99"/>
    <w:rsid w:val="009014E2"/>
  </w:style>
  <w:style w:type="paragraph" w:styleId="Footer">
    <w:name w:val="footer"/>
    <w:basedOn w:val="Normal"/>
    <w:link w:val="FooterChar"/>
    <w:uiPriority w:val="99"/>
    <w:unhideWhenUsed/>
    <w:rsid w:val="009014E2"/>
    <w:pPr>
      <w:tabs>
        <w:tab w:val="center" w:pos="4320"/>
        <w:tab w:val="right" w:pos="8640"/>
      </w:tabs>
      <w:spacing w:after="0" w:line="240" w:lineRule="auto"/>
    </w:pPr>
  </w:style>
  <w:style w:type="character" w:customStyle="1" w:styleId="FooterChar">
    <w:name w:val="Footer Char"/>
    <w:basedOn w:val="DefaultParagraphFont"/>
    <w:link w:val="Footer"/>
    <w:uiPriority w:val="99"/>
    <w:rsid w:val="009014E2"/>
  </w:style>
  <w:style w:type="paragraph" w:customStyle="1" w:styleId="00ArticleTitle">
    <w:name w:val="00 Article Title"/>
    <w:basedOn w:val="Normal"/>
    <w:link w:val="00ArticleTitleChar"/>
    <w:qFormat/>
    <w:rsid w:val="006157C3"/>
    <w:pPr>
      <w:spacing w:after="0" w:line="360" w:lineRule="auto"/>
    </w:pPr>
    <w:rPr>
      <w:b/>
      <w:bCs/>
      <w:sz w:val="28"/>
      <w:szCs w:val="28"/>
    </w:rPr>
  </w:style>
  <w:style w:type="character" w:customStyle="1" w:styleId="00ArticleTitleChar">
    <w:name w:val="00 Article Title Char"/>
    <w:basedOn w:val="DefaultParagraphFont"/>
    <w:link w:val="00ArticleTitle"/>
    <w:rsid w:val="006157C3"/>
    <w:rPr>
      <w:b/>
      <w:bCs/>
      <w:sz w:val="28"/>
      <w:szCs w:val="28"/>
    </w:rPr>
  </w:style>
  <w:style w:type="paragraph" w:customStyle="1" w:styleId="00ArticleTitle2">
    <w:name w:val="00 Article Title 2"/>
    <w:basedOn w:val="Normal"/>
    <w:link w:val="00ArticleTitle2Char"/>
    <w:qFormat/>
    <w:rsid w:val="006157C3"/>
    <w:pPr>
      <w:spacing w:after="0" w:line="360" w:lineRule="auto"/>
    </w:pPr>
    <w:rPr>
      <w:b/>
      <w:bCs/>
      <w:sz w:val="28"/>
      <w:szCs w:val="28"/>
    </w:rPr>
  </w:style>
  <w:style w:type="character" w:customStyle="1" w:styleId="00ArticleTitle2Char">
    <w:name w:val="00 Article Title 2 Char"/>
    <w:basedOn w:val="DefaultParagraphFont"/>
    <w:link w:val="00ArticleTitle2"/>
    <w:rsid w:val="006157C3"/>
    <w:rPr>
      <w:b/>
      <w:bCs/>
      <w:sz w:val="28"/>
      <w:szCs w:val="28"/>
    </w:rPr>
  </w:style>
  <w:style w:type="paragraph" w:customStyle="1" w:styleId="01Authorsname">
    <w:name w:val="01 Author's name"/>
    <w:basedOn w:val="Normal"/>
    <w:link w:val="01AuthorsnameChar"/>
    <w:qFormat/>
    <w:rsid w:val="006157C3"/>
    <w:pPr>
      <w:spacing w:after="0" w:line="360" w:lineRule="auto"/>
      <w:jc w:val="both"/>
    </w:pPr>
    <w:rPr>
      <w:color w:val="FF0000"/>
    </w:rPr>
  </w:style>
  <w:style w:type="character" w:customStyle="1" w:styleId="01AuthorsnameChar">
    <w:name w:val="01 Author's name Char"/>
    <w:basedOn w:val="DefaultParagraphFont"/>
    <w:link w:val="01Authorsname"/>
    <w:rsid w:val="006157C3"/>
    <w:rPr>
      <w:color w:val="FF0000"/>
    </w:rPr>
  </w:style>
  <w:style w:type="paragraph" w:customStyle="1" w:styleId="03Abstract-Title">
    <w:name w:val="03 Abstract-Title"/>
    <w:basedOn w:val="Normal"/>
    <w:link w:val="03Abstract-TitleChar"/>
    <w:qFormat/>
    <w:rsid w:val="006157C3"/>
    <w:pPr>
      <w:spacing w:before="240" w:after="0" w:line="360" w:lineRule="auto"/>
    </w:pPr>
    <w:rPr>
      <w:b/>
    </w:rPr>
  </w:style>
  <w:style w:type="character" w:customStyle="1" w:styleId="03Abstract-TitleChar">
    <w:name w:val="03 Abstract-Title Char"/>
    <w:basedOn w:val="DefaultParagraphFont"/>
    <w:link w:val="03Abstract-Title"/>
    <w:rsid w:val="006157C3"/>
    <w:rPr>
      <w:b/>
    </w:rPr>
  </w:style>
  <w:style w:type="paragraph" w:customStyle="1" w:styleId="04abstracttext">
    <w:name w:val="04 abstract text"/>
    <w:basedOn w:val="Normal"/>
    <w:link w:val="04abstracttextChar"/>
    <w:autoRedefine/>
    <w:qFormat/>
    <w:rsid w:val="006157C3"/>
    <w:pPr>
      <w:spacing w:after="0" w:line="240" w:lineRule="auto"/>
      <w:ind w:left="720"/>
      <w:jc w:val="both"/>
    </w:pPr>
    <w:rPr>
      <w:i/>
      <w:iCs/>
    </w:rPr>
  </w:style>
  <w:style w:type="character" w:customStyle="1" w:styleId="04abstracttextChar">
    <w:name w:val="04 abstract text Char"/>
    <w:basedOn w:val="DefaultParagraphFont"/>
    <w:link w:val="04abstracttext"/>
    <w:rsid w:val="006157C3"/>
    <w:rPr>
      <w:i/>
      <w:iCs/>
    </w:rPr>
  </w:style>
  <w:style w:type="paragraph" w:customStyle="1" w:styleId="05keywords">
    <w:name w:val="05 keywords"/>
    <w:basedOn w:val="Normal"/>
    <w:link w:val="05keywordsChar"/>
    <w:qFormat/>
    <w:rsid w:val="006157C3"/>
    <w:pPr>
      <w:spacing w:before="240" w:after="0" w:line="240" w:lineRule="auto"/>
      <w:ind w:left="284" w:hanging="284"/>
      <w:jc w:val="both"/>
    </w:pPr>
    <w:rPr>
      <w:b/>
    </w:rPr>
  </w:style>
  <w:style w:type="character" w:customStyle="1" w:styleId="05keywordsChar">
    <w:name w:val="05 keywords Char"/>
    <w:basedOn w:val="DefaultParagraphFont"/>
    <w:link w:val="05keywords"/>
    <w:rsid w:val="006157C3"/>
    <w:rPr>
      <w:b/>
    </w:rPr>
  </w:style>
  <w:style w:type="paragraph" w:customStyle="1" w:styleId="06Heading1">
    <w:name w:val="06 Heading 1"/>
    <w:basedOn w:val="Normal"/>
    <w:link w:val="06Heading1Char"/>
    <w:autoRedefine/>
    <w:qFormat/>
    <w:rsid w:val="006157C3"/>
    <w:pPr>
      <w:spacing w:before="240" w:after="120" w:line="360" w:lineRule="auto"/>
      <w:ind w:left="284" w:hanging="284"/>
      <w:jc w:val="both"/>
    </w:pPr>
    <w:rPr>
      <w:b/>
    </w:rPr>
  </w:style>
  <w:style w:type="character" w:customStyle="1" w:styleId="06Heading1Char">
    <w:name w:val="06 Heading 1 Char"/>
    <w:basedOn w:val="DefaultParagraphFont"/>
    <w:link w:val="06Heading1"/>
    <w:rsid w:val="006157C3"/>
    <w:rPr>
      <w:b/>
    </w:rPr>
  </w:style>
  <w:style w:type="paragraph" w:customStyle="1" w:styleId="07bodytext">
    <w:name w:val="07 body text"/>
    <w:basedOn w:val="Normal"/>
    <w:link w:val="07bodytextChar"/>
    <w:qFormat/>
    <w:rsid w:val="006157C3"/>
    <w:pPr>
      <w:spacing w:after="0" w:line="360" w:lineRule="auto"/>
      <w:ind w:firstLine="720"/>
      <w:jc w:val="both"/>
    </w:pPr>
  </w:style>
  <w:style w:type="character" w:customStyle="1" w:styleId="07bodytextChar">
    <w:name w:val="07 body text Char"/>
    <w:basedOn w:val="DefaultParagraphFont"/>
    <w:link w:val="07bodytext"/>
    <w:rsid w:val="006157C3"/>
  </w:style>
  <w:style w:type="paragraph" w:customStyle="1" w:styleId="06Heading2">
    <w:name w:val="06 Heading 2"/>
    <w:basedOn w:val="Normal"/>
    <w:link w:val="06Heading2Char"/>
    <w:autoRedefine/>
    <w:qFormat/>
    <w:rsid w:val="006157C3"/>
    <w:pPr>
      <w:spacing w:before="240" w:after="120" w:line="360" w:lineRule="auto"/>
      <w:jc w:val="both"/>
    </w:pPr>
    <w:rPr>
      <w:b/>
      <w:bCs/>
      <w:i/>
      <w:iCs/>
    </w:rPr>
  </w:style>
  <w:style w:type="character" w:customStyle="1" w:styleId="06Heading2Char">
    <w:name w:val="06 Heading 2 Char"/>
    <w:basedOn w:val="DefaultParagraphFont"/>
    <w:link w:val="06Heading2"/>
    <w:rsid w:val="006157C3"/>
    <w:rPr>
      <w:b/>
      <w:bCs/>
      <w:i/>
      <w:iCs/>
    </w:rPr>
  </w:style>
  <w:style w:type="paragraph" w:customStyle="1" w:styleId="10footnotetext">
    <w:name w:val="10 footnote text"/>
    <w:basedOn w:val="FootnoteText"/>
    <w:link w:val="10footnotetextChar"/>
    <w:qFormat/>
    <w:rsid w:val="006157C3"/>
    <w:pPr>
      <w:ind w:firstLine="709"/>
      <w:jc w:val="both"/>
    </w:pPr>
    <w:rPr>
      <w:rFonts w:cs="Times New Roman"/>
      <w:szCs w:val="24"/>
    </w:rPr>
  </w:style>
  <w:style w:type="character" w:customStyle="1" w:styleId="10footnotetextChar">
    <w:name w:val="10 footnote text Char"/>
    <w:basedOn w:val="FootnoteTextChar"/>
    <w:link w:val="10footnotetext"/>
    <w:rsid w:val="006157C3"/>
    <w:rPr>
      <w:rFonts w:cs="Times New Roman"/>
      <w:sz w:val="20"/>
      <w:szCs w:val="20"/>
    </w:rPr>
  </w:style>
  <w:style w:type="paragraph" w:customStyle="1" w:styleId="09bibliography">
    <w:name w:val="09 bibliography"/>
    <w:basedOn w:val="Bibliography"/>
    <w:link w:val="09bibliographyChar"/>
    <w:qFormat/>
    <w:rsid w:val="00A854F8"/>
    <w:pPr>
      <w:spacing w:before="120" w:after="0"/>
      <w:jc w:val="both"/>
    </w:pPr>
  </w:style>
  <w:style w:type="character" w:customStyle="1" w:styleId="BibliographyChar">
    <w:name w:val="Bibliography Char"/>
    <w:basedOn w:val="DefaultParagraphFont"/>
    <w:link w:val="Bibliography"/>
    <w:uiPriority w:val="37"/>
    <w:rsid w:val="006157C3"/>
  </w:style>
  <w:style w:type="character" w:customStyle="1" w:styleId="09bibliographyChar">
    <w:name w:val="09 bibliography Char"/>
    <w:basedOn w:val="BibliographyChar"/>
    <w:link w:val="09bibliography"/>
    <w:rsid w:val="00A854F8"/>
  </w:style>
  <w:style w:type="paragraph" w:customStyle="1" w:styleId="09Quote">
    <w:name w:val="09 Quote"/>
    <w:basedOn w:val="07bodytext"/>
    <w:link w:val="09QuoteChar"/>
    <w:qFormat/>
    <w:rsid w:val="00D12966"/>
    <w:pPr>
      <w:spacing w:after="120" w:line="240" w:lineRule="auto"/>
      <w:ind w:left="680" w:firstLine="0"/>
    </w:pPr>
  </w:style>
  <w:style w:type="character" w:customStyle="1" w:styleId="09QuoteChar">
    <w:name w:val="09 Quote Char"/>
    <w:basedOn w:val="07bodytextChar"/>
    <w:link w:val="09Quote"/>
    <w:rsid w:val="00D12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AJIS_template</Template>
  <TotalTime>1</TotalTime>
  <Pages>5</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c:creator>
  <cp:lastModifiedBy>Sap Toni</cp:lastModifiedBy>
  <cp:revision>1</cp:revision>
  <dcterms:created xsi:type="dcterms:W3CDTF">2024-08-24T03:02:00Z</dcterms:created>
  <dcterms:modified xsi:type="dcterms:W3CDTF">2024-08-24T03:03:00Z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id="av5XeO15"/&gt;&lt;style id="http://www.zotero.org/styles/al-jamiah-journal-of-islamic-studies-indonesia" hasBibliography="1" bibliographyStyleHasBeenSet="1"/&gt;&lt;prefs&gt;&lt;pref name="fieldType" value="Field"</vt:lpwstr>
  </property>
  <property fmtid="{D5CDD505-2E9C-101B-9397-08002B2CF9AE}" pid="3" name="ZOTERO_PREF_2">
    <vt:lpwstr>/&gt;&lt;pref name="storeReferences" value="true"/&gt;&lt;pref name="automaticJournalAbbreviations" value="true"/&gt;&lt;pref name="noteType" value="1"/&gt;&lt;/prefs&gt;&lt;/data&gt;</vt:lpwstr>
  </property>
</Properties>
</file>